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0000" w:themeColor="text1"/>
        </w:rPr>
        <w:id w:val="-240795504"/>
        <w:docPartObj>
          <w:docPartGallery w:val="Cover Pages"/>
          <w:docPartUnique/>
        </w:docPartObj>
      </w:sdtPr>
      <w:sdtContent>
        <w:p w14:paraId="7333CACC" w14:textId="6B03A279" w:rsidR="005513BE" w:rsidRPr="008851ED" w:rsidRDefault="005513BE" w:rsidP="005D7F91">
          <w:pPr>
            <w:jc w:val="right"/>
            <w:rPr>
              <w:rFonts w:asciiTheme="majorHAnsi" w:eastAsiaTheme="majorEastAsia" w:hAnsiTheme="majorHAnsi" w:cstheme="majorBidi"/>
              <w:caps/>
              <w:color w:val="000000" w:themeColor="text1"/>
              <w:spacing w:val="-20"/>
              <w:sz w:val="56"/>
              <w:szCs w:val="56"/>
            </w:rPr>
          </w:pPr>
        </w:p>
        <w:p w14:paraId="11A9ACD9" w14:textId="40F73C65" w:rsidR="00F95FA4" w:rsidRDefault="007A6CD0" w:rsidP="005D7F91">
          <w:pPr>
            <w:rPr>
              <w:color w:val="000000" w:themeColor="text1"/>
              <w:sz w:val="56"/>
            </w:rPr>
          </w:pPr>
          <w:r w:rsidRPr="00F95FA4">
            <w:rPr>
              <w:noProof/>
              <w:color w:val="000000" w:themeColor="text1"/>
              <w:sz w:val="56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4E12BED4" wp14:editId="67163A44">
                    <wp:simplePos x="0" y="0"/>
                    <wp:positionH relativeFrom="column">
                      <wp:posOffset>411198</wp:posOffset>
                    </wp:positionH>
                    <wp:positionV relativeFrom="paragraph">
                      <wp:posOffset>3898759</wp:posOffset>
                    </wp:positionV>
                    <wp:extent cx="1735455" cy="564444"/>
                    <wp:effectExtent l="0" t="0" r="0" b="0"/>
                    <wp:wrapNone/>
                    <wp:docPr id="69" name="Pladsholder til tekst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735455" cy="56444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E78A7B" w14:textId="77777777" w:rsidR="00F95FA4" w:rsidRPr="00F95FA4" w:rsidRDefault="00F95FA4" w:rsidP="00F95FA4">
                                <w:pPr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F95FA4">
                                  <w:rPr>
                                    <w:rFonts w:ascii="Avenir Next LT Pro Light" w:hAnsi="Avenir Next LT Pro Light"/>
                                    <w:color w:val="404040" w:themeColor="text1" w:themeTint="BF"/>
                                    <w:kern w:val="24"/>
                                    <w:sz w:val="28"/>
                                    <w:szCs w:val="28"/>
                                  </w:rPr>
                                  <w:t>AARHUS KOMMUNE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E12BED4" id="_x0000_t202" coordsize="21600,21600" o:spt="202" path="m,l,21600r21600,l21600,xe">
                    <v:stroke joinstyle="miter"/>
                    <v:path gradientshapeok="t" o:connecttype="rect"/>
                  </v:shapetype>
                  <v:shape id="Pladsholder til tekst 3" o:spid="_x0000_s1026" type="#_x0000_t202" style="position:absolute;margin-left:32.4pt;margin-top:307pt;width:136.65pt;height:44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" filled="f" stroked="f">
                    <v:textbox>
                      <w:txbxContent>
                        <w:p w14:paraId="5AE78A7B" w14:textId="77777777" w:rsidR="00F95FA4" w:rsidRPr="00F95FA4" w:rsidRDefault="00F95FA4" w:rsidP="00F95FA4">
                          <w:pPr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F95FA4">
                            <w:rPr>
                              <w:rFonts w:ascii="Avenir Next LT Pro Light" w:hAnsi="Avenir Next LT Pro Light"/>
                              <w:color w:val="404040" w:themeColor="text1" w:themeTint="BF"/>
                              <w:kern w:val="24"/>
                              <w:sz w:val="28"/>
                              <w:szCs w:val="28"/>
                            </w:rPr>
                            <w:t>AARHUS KOMMUNE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95FA4">
            <w:rPr>
              <w:noProof/>
              <w:color w:val="000000" w:themeColor="text1"/>
              <w:sz w:val="56"/>
            </w:rPr>
            <w:drawing>
              <wp:anchor distT="0" distB="0" distL="114300" distR="114300" simplePos="0" relativeHeight="251683840" behindDoc="0" locked="0" layoutInCell="1" allowOverlap="1" wp14:anchorId="4E726D5C" wp14:editId="7C1A0462">
                <wp:simplePos x="0" y="0"/>
                <wp:positionH relativeFrom="column">
                  <wp:posOffset>10160</wp:posOffset>
                </wp:positionH>
                <wp:positionV relativeFrom="paragraph">
                  <wp:posOffset>3892550</wp:posOffset>
                </wp:positionV>
                <wp:extent cx="397510" cy="559435"/>
                <wp:effectExtent l="0" t="0" r="2540" b="0"/>
                <wp:wrapNone/>
                <wp:docPr id="70" name="Billed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7F27B2-79E8-43BB-B55A-06CE58EC0141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Billede 11">
                          <a:extLst>
                            <a:ext uri="{FF2B5EF4-FFF2-40B4-BE49-F238E27FC236}">
                              <a16:creationId xmlns:a16="http://schemas.microsoft.com/office/drawing/2014/main" id="{937F27B2-79E8-43BB-B55A-06CE58EC0141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clrChange>
                            <a:clrFrom>
                              <a:srgbClr val="777777">
                                <a:alpha val="50196"/>
                              </a:srgbClr>
                            </a:clrFrom>
                            <a:clrTo>
                              <a:srgbClr val="777777">
                                <a:alpha val="0"/>
                              </a:srgbClr>
                            </a:clrTo>
                          </a:clrChange>
                          <a:biLevel thresh="7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4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510" cy="559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F95FA4" w:rsidRPr="008851ED"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35A1E002" wp14:editId="00D92972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2818977</wp:posOffset>
                    </wp:positionV>
                    <wp:extent cx="2524125" cy="400050"/>
                    <wp:effectExtent l="0" t="0" r="0" b="0"/>
                    <wp:wrapNone/>
                    <wp:docPr id="16" name="Tekstfelt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4125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3A2494" w14:textId="5D1AA5CC" w:rsidR="003732D3" w:rsidRPr="00F95FA4" w:rsidRDefault="003732D3" w:rsidP="005D7F91">
                                <w:pPr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 w:rsidRPr="00F95FA4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Version 1.</w:t>
                                </w:r>
                                <w:r w:rsidR="009C0380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 w:rsidRPr="00F95FA4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– </w:t>
                                </w:r>
                                <w:r w:rsidR="009C0380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F95FA4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.  </w:t>
                                </w:r>
                                <w:proofErr w:type="spellStart"/>
                                <w:r w:rsidR="009C0380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nov</w:t>
                                </w:r>
                                <w:proofErr w:type="spellEnd"/>
                                <w:r w:rsidRPr="00F95FA4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20</w:t>
                                </w:r>
                                <w:r w:rsidR="00F95FA4" w:rsidRPr="00F95FA4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9C0380">
                                  <w:rPr>
                                    <w:rFonts w:ascii="Calibri Light" w:hAnsi="Calibri Light"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A1E002" id="Tekstfelt 24" o:spid="_x0000_s1027" type="#_x0000_t202" style="position:absolute;margin-left:0;margin-top:221.95pt;width:198.75pt;height:31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" filled="f" stroked="f">
                    <v:textbox>
                      <w:txbxContent>
                        <w:p w14:paraId="073A2494" w14:textId="5D1AA5CC" w:rsidR="003732D3" w:rsidRPr="00F95FA4" w:rsidRDefault="003732D3" w:rsidP="005D7F91">
                          <w:pPr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 w:rsidRPr="00F95FA4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>Version 1.</w:t>
                          </w:r>
                          <w:r w:rsidR="009C0380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>7</w:t>
                          </w:r>
                          <w:r w:rsidRPr="00F95FA4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– </w:t>
                          </w:r>
                          <w:r w:rsidR="009C0380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  <w:r w:rsidRPr="00F95FA4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.  </w:t>
                          </w:r>
                          <w:proofErr w:type="spellStart"/>
                          <w:r w:rsidR="009C0380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>nov</w:t>
                          </w:r>
                          <w:proofErr w:type="spellEnd"/>
                          <w:r w:rsidRPr="00F95FA4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20</w:t>
                          </w:r>
                          <w:r w:rsidR="00F95FA4" w:rsidRPr="00F95FA4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>2</w:t>
                          </w:r>
                          <w:r w:rsidR="009C0380">
                            <w:rPr>
                              <w:rFonts w:ascii="Calibri Light" w:hAnsi="Calibri Light"/>
                              <w:color w:val="404040" w:themeColor="text1" w:themeTint="BF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F95FA4" w:rsidRPr="00F95FA4">
            <w:rPr>
              <w:noProof/>
              <w:color w:val="000000" w:themeColor="text1"/>
              <w:sz w:val="56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4B99916E" wp14:editId="67D4B44C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10849205" cy="792163"/>
                    <wp:effectExtent l="0" t="0" r="0" b="0"/>
                    <wp:wrapNone/>
                    <wp:docPr id="3" name="Pladsholder til tekst 2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10849205" cy="79216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363F30" w14:textId="77777777" w:rsidR="00F95FA4" w:rsidRDefault="00F95FA4" w:rsidP="00F95FA4">
                                <w:pPr>
                                  <w:spacing w:before="200" w:line="216" w:lineRule="auto"/>
                                  <w:ind w:left="360" w:hanging="36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ahnschrift SemiBold" w:hAnsi="Bahnschrift SemiBold"/>
                                    <w:b/>
                                    <w:bCs/>
                                    <w:color w:val="233F57"/>
                                    <w:spacing w:val="60"/>
                                    <w:kern w:val="24"/>
                                    <w:sz w:val="96"/>
                                    <w:szCs w:val="96"/>
                                  </w:rPr>
                                  <w:t>UMBRACO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B99916E" id="Pladsholder til tekst 2" o:spid="_x0000_s1028" style="position:absolute;margin-left:0;margin-top:-.05pt;width:854.25pt;height:6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" filled="f" stroked="f">
                    <o:lock v:ext="edit" grouping="t"/>
                    <v:textbox>
                      <w:txbxContent>
                        <w:p w14:paraId="70363F30" w14:textId="77777777" w:rsidR="00F95FA4" w:rsidRDefault="00F95FA4" w:rsidP="00F95FA4">
                          <w:pPr>
                            <w:spacing w:before="200" w:line="216" w:lineRule="auto"/>
                            <w:ind w:left="360" w:hanging="36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ahnschrift SemiBold" w:hAnsi="Bahnschrift SemiBold"/>
                              <w:b/>
                              <w:bCs/>
                              <w:color w:val="233F57"/>
                              <w:spacing w:val="60"/>
                              <w:kern w:val="24"/>
                              <w:sz w:val="96"/>
                              <w:szCs w:val="96"/>
                            </w:rPr>
                            <w:t>UMBRACO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F95FA4" w:rsidRPr="00F95FA4">
            <w:rPr>
              <w:noProof/>
              <w:color w:val="000000" w:themeColor="text1"/>
              <w:sz w:val="56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3BF9EE29" wp14:editId="12CB8787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791210</wp:posOffset>
                    </wp:positionV>
                    <wp:extent cx="10196203" cy="792162"/>
                    <wp:effectExtent l="0" t="0" r="0" b="0"/>
                    <wp:wrapNone/>
                    <wp:docPr id="67" name="Pladsholder til tekst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10196203" cy="7921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231670" w14:textId="30DBE715" w:rsidR="00F95FA4" w:rsidRDefault="00F95FA4" w:rsidP="00F95FA4">
                                <w:pPr>
                                  <w:spacing w:line="216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venir Next LT Pro Light" w:hAnsi="Avenir Next LT Pro Light"/>
                                    <w:color w:val="233F57"/>
                                    <w:kern w:val="24"/>
                                    <w:position w:val="1"/>
                                    <w:sz w:val="60"/>
                                    <w:szCs w:val="60"/>
                                  </w:rPr>
                                  <w:t>Undervisningsøvelser til web-redaktører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BF9EE29" id="_x0000_s1029" style="position:absolute;margin-left:0;margin-top:62.3pt;width:802.85pt;height:6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" filled="f" stroked="f">
                    <o:lock v:ext="edit" grouping="t"/>
                    <v:textbox>
                      <w:txbxContent>
                        <w:p w14:paraId="6C231670" w14:textId="30DBE715" w:rsidR="00F95FA4" w:rsidRDefault="00F95FA4" w:rsidP="00F95FA4">
                          <w:pPr>
                            <w:spacing w:line="21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venir Next LT Pro Light" w:hAnsi="Avenir Next LT Pro Light"/>
                              <w:color w:val="233F57"/>
                              <w:kern w:val="24"/>
                              <w:position w:val="1"/>
                              <w:sz w:val="60"/>
                              <w:szCs w:val="60"/>
                            </w:rPr>
                            <w:t>Undervisningsøvelser til web-redaktører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F95FA4">
            <w:rPr>
              <w:color w:val="000000" w:themeColor="text1"/>
              <w:sz w:val="56"/>
            </w:rPr>
            <w:br w:type="page"/>
          </w:r>
        </w:p>
        <w:p w14:paraId="07436D7C" w14:textId="3EA3E965" w:rsidR="00E24785" w:rsidRPr="00F95FA4" w:rsidRDefault="00DC0521" w:rsidP="005D7F91">
          <w:pPr>
            <w:rPr>
              <w:color w:val="000000" w:themeColor="text1"/>
              <w:sz w:val="56"/>
            </w:rPr>
          </w:pPr>
          <w:r w:rsidRPr="008851ED">
            <w:rPr>
              <w:noProof/>
              <w:color w:val="000000" w:themeColor="text1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9D0EFC9" wp14:editId="3B3DE4B8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10102215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5025390</wp:posOffset>
                        </wp:positionV>
                      </mc:Fallback>
                    </mc:AlternateContent>
                    <wp:extent cx="128270" cy="2823210"/>
                    <wp:effectExtent l="0" t="0" r="0" b="0"/>
                    <wp:wrapNone/>
                    <wp:docPr id="4" name="Rektangel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51D11053" id="Rektangel 9" o:spid="_x0000_s1026" style="position:absolute;margin-left:0;margin-top:0;width:10.1pt;height:222.3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" filled="f" stroked="f">
                    <w10:wrap anchorx="margin" anchory="margin"/>
                  </v:rect>
                </w:pict>
              </mc:Fallback>
            </mc:AlternateContent>
          </w:r>
          <w:r w:rsidRPr="008851ED"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465B95D" wp14:editId="42958B2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0" b="0"/>
                    <wp:wrapNone/>
                    <wp:docPr id="6" name="Rektangel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9E78F75" id="Rektangel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" filled="f" stroked="f">
                    <w10:wrap anchorx="margin" anchory="margin"/>
                  </v:rect>
                </w:pict>
              </mc:Fallback>
            </mc:AlternateContent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noProof w:val="0"/>
          <w:color w:val="7F7F7F" w:themeColor="text1" w:themeTint="80"/>
          <w:sz w:val="16"/>
          <w:szCs w:val="16"/>
        </w:rPr>
        <w:id w:val="1156032391"/>
        <w:docPartObj>
          <w:docPartGallery w:val="Table of Contents"/>
          <w:docPartUnique/>
        </w:docPartObj>
      </w:sdtPr>
      <w:sdtContent>
        <w:p w14:paraId="40CBD589" w14:textId="5DC1761E" w:rsidR="002024EE" w:rsidRDefault="002024EE">
          <w:pPr>
            <w:pStyle w:val="Overskrift"/>
            <w:rPr>
              <w:sz w:val="36"/>
              <w:szCs w:val="36"/>
            </w:rPr>
          </w:pPr>
          <w:r w:rsidRPr="00F95FA4">
            <w:rPr>
              <w:sz w:val="36"/>
              <w:szCs w:val="36"/>
            </w:rPr>
            <w:t>Indhold</w:t>
          </w:r>
        </w:p>
        <w:p w14:paraId="15314448" w14:textId="2CB006CA" w:rsidR="00F95FA4" w:rsidRPr="00F95FA4" w:rsidRDefault="00F95FA4" w:rsidP="00F95FA4"/>
        <w:p w14:paraId="62F96B0B" w14:textId="384D00F5" w:rsidR="00682668" w:rsidRDefault="002024EE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r w:rsidRPr="008851ED">
            <w:rPr>
              <w:color w:val="000000" w:themeColor="text1"/>
              <w:sz w:val="16"/>
              <w:szCs w:val="16"/>
            </w:rPr>
            <w:fldChar w:fldCharType="begin"/>
          </w:r>
          <w:r w:rsidRPr="008851ED">
            <w:rPr>
              <w:color w:val="000000" w:themeColor="text1"/>
              <w:sz w:val="16"/>
              <w:szCs w:val="16"/>
            </w:rPr>
            <w:instrText xml:space="preserve"> TOC \o "1-3" \h \z \u </w:instrText>
          </w:r>
          <w:r w:rsidRPr="008851ED">
            <w:rPr>
              <w:color w:val="000000" w:themeColor="text1"/>
              <w:sz w:val="16"/>
              <w:szCs w:val="16"/>
            </w:rPr>
            <w:fldChar w:fldCharType="separate"/>
          </w:r>
          <w:hyperlink w:anchor="_Toc56589711" w:history="1">
            <w:r w:rsidR="00682668" w:rsidRPr="00B0684B">
              <w:rPr>
                <w:rStyle w:val="Hyperlink"/>
                <w:noProof/>
              </w:rPr>
              <w:t>Login til UMBRACO hjemmeside-redigering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_Toc56589711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3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158C637C" w14:textId="5FF7110C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2" w:history="1">
            <w:r w:rsidR="00682668" w:rsidRPr="00B0684B">
              <w:rPr>
                <w:rStyle w:val="Hyperlink"/>
                <w:noProof/>
              </w:rPr>
              <w:t>Opret en sektionsside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_Toc56589712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4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45D14165" w14:textId="3A3507FF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3" w:history="1">
            <w:r w:rsidR="00682668" w:rsidRPr="00B0684B">
              <w:rPr>
                <w:rStyle w:val="Hyperlink"/>
                <w:noProof/>
              </w:rPr>
              <w:t>Opret tre indholdssider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_Toc56589713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8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07C6A61F" w14:textId="52118F23" w:rsidR="00682668" w:rsidRDefault="00000000">
          <w:pPr>
            <w:pStyle w:val="Indholdsfortegnelse2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4" w:history="1">
            <w:r w:rsidR="00682668" w:rsidRPr="00B0684B">
              <w:rPr>
                <w:rStyle w:val="Hyperlink"/>
                <w:noProof/>
              </w:rPr>
              <w:t>Rediger indhold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_Toc56589714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12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6ADFB259" w14:textId="74460BC0" w:rsidR="00682668" w:rsidRDefault="00000000">
          <w:pPr>
            <w:pStyle w:val="Indholdsfortegnelse3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5" w:history="1">
            <w:r w:rsidR="00682668" w:rsidRPr="00B0684B">
              <w:rPr>
                <w:rStyle w:val="Hyperlink"/>
                <w:noProof/>
              </w:rPr>
              <w:t>Skriv en overskrift i editoren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_Toc56589715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12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22C9FE4A" w14:textId="0DA5D340" w:rsidR="00682668" w:rsidRDefault="00000000">
          <w:pPr>
            <w:pStyle w:val="Indholdsfortegnelse3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6" w:history="1">
            <w:r w:rsidR="00682668" w:rsidRPr="00B0684B">
              <w:rPr>
                <w:rStyle w:val="Hyperlink"/>
                <w:noProof/>
              </w:rPr>
              <w:t>Lav et eksternt link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_Toc56589716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13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3A2D1D66" w14:textId="55397EC8" w:rsidR="00682668" w:rsidRDefault="00000000">
          <w:pPr>
            <w:pStyle w:val="Indholdsfortegnelse3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7" w:history="1">
            <w:r w:rsidR="00682668" w:rsidRPr="00B0684B">
              <w:rPr>
                <w:rStyle w:val="Hyperlink"/>
                <w:noProof/>
              </w:rPr>
              <w:t>Lav et internt link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_Toc56589717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14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6FCD9497" w14:textId="379E6640" w:rsidR="00682668" w:rsidRDefault="00000000">
          <w:pPr>
            <w:pStyle w:val="Indholdsfortegnelse3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8" w:history="1">
            <w:r w:rsidR="00682668" w:rsidRPr="00B0684B">
              <w:rPr>
                <w:rStyle w:val="Hyperlink"/>
                <w:noProof/>
              </w:rPr>
              <w:t>Lav en ’Call To Action’ knap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_Toc56589718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15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3CCA4A16" w14:textId="1F65A7C7" w:rsidR="00682668" w:rsidRDefault="00000000">
          <w:pPr>
            <w:pStyle w:val="Indholdsfortegnelse3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19" w:history="1">
            <w:r w:rsidR="00682668" w:rsidRPr="00B0684B">
              <w:rPr>
                <w:rStyle w:val="Hyperlink"/>
                <w:noProof/>
              </w:rPr>
              <w:t>Indsæt dokumentliste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_Toc56589719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18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3788F0C1" w14:textId="24EAE06A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0" w:history="1">
            <w:r w:rsidR="00682668" w:rsidRPr="00B0684B">
              <w:rPr>
                <w:rStyle w:val="Hyperlink"/>
                <w:noProof/>
              </w:rPr>
              <w:t>Sortering af indhold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_Toc56589720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21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1B88EFE3" w14:textId="12D88A69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1" w:history="1">
            <w:r w:rsidR="00682668" w:rsidRPr="00B0684B">
              <w:rPr>
                <w:rStyle w:val="Hyperlink"/>
                <w:noProof/>
              </w:rPr>
              <w:t>Opret Accordion / Fold ind-ud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_Toc56589721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22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6F678DC9" w14:textId="28F82B7F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2" w:history="1">
            <w:r w:rsidR="00682668" w:rsidRPr="00B0684B">
              <w:rPr>
                <w:rStyle w:val="Hyperlink"/>
                <w:noProof/>
              </w:rPr>
              <w:t>Lav en navigationsside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_Toc56589722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23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72B74C4E" w14:textId="39881F1E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3" w:history="1">
            <w:r w:rsidR="00682668" w:rsidRPr="00B0684B">
              <w:rPr>
                <w:rStyle w:val="Hyperlink"/>
                <w:noProof/>
              </w:rPr>
              <w:t>Tilføje Kontaktoplysninger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_Toc56589723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24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7CF748F0" w14:textId="7C523538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4" w:history="1">
            <w:r w:rsidR="00682668" w:rsidRPr="00B0684B">
              <w:rPr>
                <w:rStyle w:val="Hyperlink"/>
                <w:noProof/>
              </w:rPr>
              <w:t>Tilpas visning i Google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_Toc56589724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25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35B62217" w14:textId="2286A448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5" w:history="1">
            <w:r w:rsidR="00682668" w:rsidRPr="00B0684B">
              <w:rPr>
                <w:rStyle w:val="Hyperlink"/>
                <w:noProof/>
              </w:rPr>
              <w:t>Galleri-listevisning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_Toc56589725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26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27468C6C" w14:textId="6FFB7049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6" w:history="1">
            <w:r w:rsidR="00682668" w:rsidRPr="00B0684B">
              <w:rPr>
                <w:rStyle w:val="Hyperlink"/>
                <w:noProof/>
              </w:rPr>
              <w:t>Tilføj links til højre side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_Toc56589726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28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5885CA53" w14:textId="562D1E7E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7" w:history="1">
            <w:r w:rsidR="00682668" w:rsidRPr="00B0684B">
              <w:rPr>
                <w:rStyle w:val="Hyperlink"/>
                <w:noProof/>
              </w:rPr>
              <w:t>Dokumenter til download i højre side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_Toc56589727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29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1FAFA9BF" w14:textId="4697B525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8" w:history="1">
            <w:r w:rsidR="00682668" w:rsidRPr="00B0684B">
              <w:rPr>
                <w:rStyle w:val="Hyperlink"/>
                <w:noProof/>
              </w:rPr>
              <w:t>Tilføj ”ANDRE relaterede SIDER” på sektionsside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_Toc56589728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30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310FC4D4" w14:textId="51C27F54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29" w:history="1">
            <w:r w:rsidR="00682668" w:rsidRPr="00B0684B">
              <w:rPr>
                <w:rStyle w:val="Hyperlink"/>
                <w:noProof/>
              </w:rPr>
              <w:t>Tips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_Toc56589729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32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44FEB495" w14:textId="5F4C10ED" w:rsidR="00682668" w:rsidRDefault="00000000">
          <w:pPr>
            <w:pStyle w:val="Indholdsfortegnelse2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30" w:history="1">
            <w:r w:rsidR="00682668" w:rsidRPr="00B0684B">
              <w:rPr>
                <w:rStyle w:val="Hyperlink"/>
                <w:noProof/>
              </w:rPr>
              <w:t>Hurtig adgang til at redigere din side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_Toc56589730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32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7A62A17A" w14:textId="012D0366" w:rsidR="00682668" w:rsidRDefault="00000000">
          <w:pPr>
            <w:pStyle w:val="Indholdsfortegnelse1"/>
            <w:tabs>
              <w:tab w:val="right" w:leader="dot" w:pos="14533"/>
            </w:tabs>
            <w:rPr>
              <w:noProof/>
              <w:color w:val="auto"/>
            </w:rPr>
          </w:pPr>
          <w:hyperlink w:anchor="_Toc56589731" w:history="1">
            <w:r w:rsidR="00682668" w:rsidRPr="00B0684B">
              <w:rPr>
                <w:rStyle w:val="Hyperlink"/>
                <w:noProof/>
              </w:rPr>
              <w:t>Rettelser / tilføjelser til denne vejledning</w:t>
            </w:r>
            <w:r w:rsidR="00682668">
              <w:rPr>
                <w:noProof/>
                <w:webHidden/>
              </w:rPr>
              <w:tab/>
            </w:r>
            <w:r w:rsidR="00682668">
              <w:rPr>
                <w:noProof/>
                <w:webHidden/>
              </w:rPr>
              <w:fldChar w:fldCharType="begin"/>
            </w:r>
            <w:r w:rsidR="00682668">
              <w:rPr>
                <w:noProof/>
                <w:webHidden/>
              </w:rPr>
              <w:instrText xml:space="preserve"> PAGEREF _Toc56589731 \h </w:instrText>
            </w:r>
            <w:r w:rsidR="00682668">
              <w:rPr>
                <w:noProof/>
                <w:webHidden/>
              </w:rPr>
            </w:r>
            <w:r w:rsidR="00682668">
              <w:rPr>
                <w:noProof/>
                <w:webHidden/>
              </w:rPr>
              <w:fldChar w:fldCharType="separate"/>
            </w:r>
            <w:r w:rsidR="00682668">
              <w:rPr>
                <w:noProof/>
                <w:webHidden/>
              </w:rPr>
              <w:t>33</w:t>
            </w:r>
            <w:r w:rsidR="00682668">
              <w:rPr>
                <w:noProof/>
                <w:webHidden/>
              </w:rPr>
              <w:fldChar w:fldCharType="end"/>
            </w:r>
          </w:hyperlink>
        </w:p>
        <w:p w14:paraId="24308BEF" w14:textId="34D9ADFF" w:rsidR="00DC0521" w:rsidRPr="008851ED" w:rsidRDefault="002024EE" w:rsidP="005D7F91">
          <w:pPr>
            <w:rPr>
              <w:color w:val="000000" w:themeColor="text1"/>
            </w:rPr>
          </w:pPr>
          <w:r w:rsidRPr="008851ED">
            <w:rPr>
              <w:b/>
              <w:bCs/>
              <w:color w:val="000000" w:themeColor="text1"/>
              <w:sz w:val="16"/>
              <w:szCs w:val="16"/>
            </w:rPr>
            <w:fldChar w:fldCharType="end"/>
          </w:r>
        </w:p>
      </w:sdtContent>
    </w:sdt>
    <w:p w14:paraId="757523AB" w14:textId="77777777" w:rsidR="00BB75AA" w:rsidRPr="008851ED" w:rsidRDefault="00BB75AA" w:rsidP="00463006">
      <w:pPr>
        <w:pStyle w:val="Listeafsnit"/>
        <w:framePr w:wrap="around"/>
        <w:numPr>
          <w:ilvl w:val="0"/>
          <w:numId w:val="0"/>
        </w:numPr>
        <w:ind w:left="720"/>
        <w:rPr>
          <w:color w:val="000000" w:themeColor="text1"/>
        </w:rPr>
      </w:pPr>
    </w:p>
    <w:p w14:paraId="29E63AC7" w14:textId="77777777" w:rsidR="00BB75AA" w:rsidRPr="008851ED" w:rsidRDefault="00BB75AA">
      <w:pPr>
        <w:spacing w:line="276" w:lineRule="auto"/>
        <w:rPr>
          <w:color w:val="000000" w:themeColor="text1"/>
        </w:rPr>
      </w:pPr>
      <w:r w:rsidRPr="008851ED">
        <w:rPr>
          <w:color w:val="000000" w:themeColor="text1"/>
        </w:rPr>
        <w:br w:type="page"/>
      </w:r>
    </w:p>
    <w:p w14:paraId="0069AE40" w14:textId="77777777" w:rsidR="005513BE" w:rsidRPr="008851ED" w:rsidRDefault="005513BE" w:rsidP="00463006">
      <w:pPr>
        <w:pStyle w:val="Listeafsnit"/>
        <w:framePr w:wrap="around"/>
        <w:rPr>
          <w:color w:val="000000" w:themeColor="text1"/>
        </w:rPr>
      </w:pPr>
    </w:p>
    <w:p w14:paraId="714E8B70" w14:textId="77777777" w:rsidR="005513BE" w:rsidRPr="008851ED" w:rsidRDefault="005513BE" w:rsidP="00A3621A">
      <w:pPr>
        <w:pStyle w:val="Overskrift1"/>
      </w:pPr>
      <w:bookmarkStart w:id="0" w:name="_Toc56589711"/>
      <w:r w:rsidRPr="008851ED">
        <w:t xml:space="preserve">Login til </w:t>
      </w:r>
      <w:r w:rsidR="00997460" w:rsidRPr="008851ED">
        <w:t xml:space="preserve">UMBRACO </w:t>
      </w:r>
      <w:r w:rsidRPr="008851ED">
        <w:t>hjemmeside</w:t>
      </w:r>
      <w:r w:rsidR="00997460" w:rsidRPr="008851ED">
        <w:t>-redigering</w:t>
      </w:r>
      <w:bookmarkEnd w:id="0"/>
      <w:r w:rsidRPr="008851ED">
        <w:br/>
      </w:r>
    </w:p>
    <w:tbl>
      <w:tblPr>
        <w:tblStyle w:val="Tabel-Gitter"/>
        <w:tblpPr w:leftFromText="141" w:rightFromText="141" w:horzAnchor="margin" w:tblpY="930"/>
        <w:tblW w:w="14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5"/>
        <w:gridCol w:w="561"/>
        <w:gridCol w:w="10007"/>
      </w:tblGrid>
      <w:tr w:rsidR="008851ED" w:rsidRPr="008851ED" w14:paraId="72673F15" w14:textId="77777777" w:rsidTr="00463006">
        <w:tc>
          <w:tcPr>
            <w:tcW w:w="3975" w:type="dxa"/>
          </w:tcPr>
          <w:p w14:paraId="6D483EBF" w14:textId="77777777" w:rsidR="000613C6" w:rsidRPr="008851ED" w:rsidRDefault="007E60D3" w:rsidP="004E5891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Åben </w:t>
            </w:r>
            <w:r w:rsidR="00997460" w:rsidRPr="008851ED">
              <w:rPr>
                <w:color w:val="000000" w:themeColor="text1"/>
              </w:rPr>
              <w:t>Microsoft Edge</w:t>
            </w:r>
            <w:r w:rsidRPr="008851ED">
              <w:rPr>
                <w:color w:val="000000" w:themeColor="text1"/>
              </w:rPr>
              <w:t xml:space="preserve"> </w:t>
            </w:r>
            <w:r w:rsidR="005C3163" w:rsidRPr="008851ED">
              <w:rPr>
                <w:color w:val="000000" w:themeColor="text1"/>
              </w:rPr>
              <w:t xml:space="preserve">eller Google Chrome </w:t>
            </w:r>
            <w:r w:rsidRPr="008851ED">
              <w:rPr>
                <w:color w:val="000000" w:themeColor="text1"/>
              </w:rPr>
              <w:t xml:space="preserve">på din </w:t>
            </w:r>
            <w:proofErr w:type="spellStart"/>
            <w:r w:rsidRPr="008851ED">
              <w:rPr>
                <w:color w:val="000000" w:themeColor="text1"/>
              </w:rPr>
              <w:t>arbejds</w:t>
            </w:r>
            <w:proofErr w:type="spellEnd"/>
            <w:r w:rsidRPr="008851ED">
              <w:rPr>
                <w:color w:val="000000" w:themeColor="text1"/>
              </w:rPr>
              <w:t>-pc.</w:t>
            </w:r>
            <w:r w:rsidRPr="008851ED">
              <w:rPr>
                <w:color w:val="000000" w:themeColor="text1"/>
              </w:rPr>
              <w:br/>
            </w:r>
          </w:p>
        </w:tc>
        <w:tc>
          <w:tcPr>
            <w:tcW w:w="561" w:type="dxa"/>
          </w:tcPr>
          <w:p w14:paraId="079C25BE" w14:textId="77777777" w:rsidR="000613C6" w:rsidRPr="008851ED" w:rsidRDefault="000613C6" w:rsidP="00B50AB9">
            <w:pPr>
              <w:rPr>
                <w:color w:val="000000" w:themeColor="text1"/>
              </w:rPr>
            </w:pPr>
          </w:p>
        </w:tc>
        <w:tc>
          <w:tcPr>
            <w:tcW w:w="10007" w:type="dxa"/>
          </w:tcPr>
          <w:p w14:paraId="0C60A359" w14:textId="77777777" w:rsidR="000613C6" w:rsidRPr="008851ED" w:rsidRDefault="00010F1C" w:rsidP="00B50AB9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</w:p>
        </w:tc>
      </w:tr>
      <w:tr w:rsidR="008851ED" w:rsidRPr="008851ED" w14:paraId="50E970F8" w14:textId="77777777" w:rsidTr="00463006">
        <w:tc>
          <w:tcPr>
            <w:tcW w:w="3975" w:type="dxa"/>
          </w:tcPr>
          <w:p w14:paraId="7DEBF9D8" w14:textId="77777777" w:rsidR="007E60D3" w:rsidRPr="008851ED" w:rsidRDefault="007E60D3" w:rsidP="00463006">
            <w:pPr>
              <w:pStyle w:val="Listeafsnit"/>
              <w:framePr w:hSpace="0" w:wrap="auto" w:hAnchor="text" w:yAlign="inline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Tast hjemmesideadressen: </w:t>
            </w:r>
            <w:r w:rsidRPr="008851ED">
              <w:rPr>
                <w:color w:val="000000" w:themeColor="text1"/>
              </w:rPr>
              <w:br/>
            </w:r>
          </w:p>
        </w:tc>
        <w:tc>
          <w:tcPr>
            <w:tcW w:w="561" w:type="dxa"/>
          </w:tcPr>
          <w:p w14:paraId="60DCBEFD" w14:textId="77777777" w:rsidR="007E60D3" w:rsidRPr="008851ED" w:rsidRDefault="007E60D3" w:rsidP="00B50AB9">
            <w:pPr>
              <w:rPr>
                <w:color w:val="000000" w:themeColor="text1"/>
              </w:rPr>
            </w:pPr>
          </w:p>
        </w:tc>
        <w:tc>
          <w:tcPr>
            <w:tcW w:w="10007" w:type="dxa"/>
          </w:tcPr>
          <w:p w14:paraId="0F97E2EE" w14:textId="66AB1705" w:rsidR="007E60D3" w:rsidRPr="008851ED" w:rsidRDefault="007F23CE" w:rsidP="007E60D3">
            <w:pPr>
              <w:rPr>
                <w:rFonts w:ascii="Calibri Light" w:hAnsi="Calibri Light"/>
                <w:color w:val="000000" w:themeColor="text1"/>
                <w:sz w:val="48"/>
                <w:szCs w:val="48"/>
              </w:rPr>
            </w:pPr>
            <w:r w:rsidRPr="008851ED">
              <w:rPr>
                <w:rFonts w:ascii="Calibri Light" w:hAnsi="Calibri Light"/>
                <w:color w:val="000000" w:themeColor="text1"/>
                <w:sz w:val="48"/>
                <w:szCs w:val="48"/>
              </w:rPr>
              <w:t>https://aarhus.dk/</w:t>
            </w:r>
            <w:r w:rsidR="00151985" w:rsidRPr="008851ED">
              <w:rPr>
                <w:rFonts w:ascii="Calibri Light" w:hAnsi="Calibri Light"/>
                <w:color w:val="000000" w:themeColor="text1"/>
                <w:sz w:val="48"/>
                <w:szCs w:val="48"/>
              </w:rPr>
              <w:t>redigering</w:t>
            </w:r>
          </w:p>
        </w:tc>
      </w:tr>
      <w:tr w:rsidR="008851ED" w:rsidRPr="008851ED" w14:paraId="2BC28C52" w14:textId="77777777" w:rsidTr="00463006">
        <w:tc>
          <w:tcPr>
            <w:tcW w:w="3975" w:type="dxa"/>
          </w:tcPr>
          <w:p w14:paraId="269FAFE3" w14:textId="25A5A12B" w:rsidR="007E60D3" w:rsidRPr="008851ED" w:rsidRDefault="007E60D3" w:rsidP="00463006">
            <w:pPr>
              <w:pStyle w:val="Listeafsnit"/>
              <w:framePr w:hSpace="0" w:wrap="auto" w:hAnchor="text" w:yAlign="inline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Brugernavnet er di</w:t>
            </w:r>
            <w:r w:rsidR="00151985" w:rsidRPr="008851ED">
              <w:rPr>
                <w:color w:val="000000" w:themeColor="text1"/>
              </w:rPr>
              <w:t>n</w:t>
            </w:r>
            <w:r w:rsidRPr="008851ED">
              <w:rPr>
                <w:color w:val="000000" w:themeColor="text1"/>
              </w:rPr>
              <w:t xml:space="preserve"> </w:t>
            </w:r>
            <w:r w:rsidR="00151985" w:rsidRPr="008851ED">
              <w:rPr>
                <w:color w:val="000000" w:themeColor="text1"/>
              </w:rPr>
              <w:t>e-mailadresse</w:t>
            </w:r>
          </w:p>
        </w:tc>
        <w:tc>
          <w:tcPr>
            <w:tcW w:w="561" w:type="dxa"/>
          </w:tcPr>
          <w:p w14:paraId="572B707B" w14:textId="77777777" w:rsidR="007E60D3" w:rsidRPr="008851ED" w:rsidRDefault="007E60D3" w:rsidP="00B50AB9">
            <w:pPr>
              <w:rPr>
                <w:color w:val="000000" w:themeColor="text1"/>
              </w:rPr>
            </w:pPr>
          </w:p>
        </w:tc>
        <w:tc>
          <w:tcPr>
            <w:tcW w:w="10007" w:type="dxa"/>
          </w:tcPr>
          <w:p w14:paraId="259BFBE7" w14:textId="50BB3531" w:rsidR="00BF7B5F" w:rsidRPr="008851ED" w:rsidRDefault="00BF7B5F" w:rsidP="00B50AB9">
            <w:pPr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36A1AE5D" wp14:editId="09D668A9">
                  <wp:extent cx="3876540" cy="2770213"/>
                  <wp:effectExtent l="0" t="0" r="0" b="0"/>
                  <wp:docPr id="21" name="Billede 21" descr="C:\Users\azba399\AppData\Local\Temp\SNAGHTML511d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zba399\AppData\Local\Temp\SNAGHTML511d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946" cy="277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7CD90" w14:textId="77777777" w:rsidR="00BF7B5F" w:rsidRPr="008851ED" w:rsidRDefault="00BF7B5F" w:rsidP="00B50AB9">
            <w:pPr>
              <w:rPr>
                <w:noProof/>
                <w:color w:val="000000" w:themeColor="text1"/>
              </w:rPr>
            </w:pPr>
          </w:p>
          <w:p w14:paraId="5BB86238" w14:textId="77777777" w:rsidR="00BF7B5F" w:rsidRPr="008851ED" w:rsidRDefault="00BF7B5F" w:rsidP="00B50AB9">
            <w:pPr>
              <w:rPr>
                <w:noProof/>
                <w:color w:val="000000" w:themeColor="text1"/>
              </w:rPr>
            </w:pPr>
          </w:p>
          <w:p w14:paraId="5B7770BC" w14:textId="77777777" w:rsidR="00BF7B5F" w:rsidRPr="008851ED" w:rsidRDefault="00BF7B5F" w:rsidP="00B50AB9">
            <w:pPr>
              <w:rPr>
                <w:noProof/>
                <w:color w:val="000000" w:themeColor="text1"/>
              </w:rPr>
            </w:pPr>
          </w:p>
          <w:p w14:paraId="221CE2CE" w14:textId="77777777" w:rsidR="00BF7B5F" w:rsidRPr="008851ED" w:rsidRDefault="00BF7B5F" w:rsidP="00B50AB9">
            <w:pPr>
              <w:rPr>
                <w:noProof/>
                <w:color w:val="000000" w:themeColor="text1"/>
              </w:rPr>
            </w:pPr>
          </w:p>
          <w:p w14:paraId="2FA6B69E" w14:textId="77777777" w:rsidR="00BF7B5F" w:rsidRPr="008851ED" w:rsidRDefault="00BF7B5F" w:rsidP="00B50AB9">
            <w:pPr>
              <w:rPr>
                <w:noProof/>
                <w:color w:val="000000" w:themeColor="text1"/>
              </w:rPr>
            </w:pPr>
          </w:p>
          <w:p w14:paraId="29EA5AE1" w14:textId="77777777" w:rsidR="00BF7B5F" w:rsidRPr="008851ED" w:rsidRDefault="00BF7B5F" w:rsidP="00B50AB9">
            <w:pPr>
              <w:rPr>
                <w:noProof/>
                <w:color w:val="000000" w:themeColor="text1"/>
              </w:rPr>
            </w:pPr>
          </w:p>
          <w:p w14:paraId="3886F06E" w14:textId="29B899A0" w:rsidR="00BF7B5F" w:rsidRPr="008851ED" w:rsidRDefault="00BF7B5F" w:rsidP="00B50AB9">
            <w:pPr>
              <w:rPr>
                <w:noProof/>
                <w:color w:val="000000" w:themeColor="text1"/>
              </w:rPr>
            </w:pPr>
          </w:p>
        </w:tc>
      </w:tr>
    </w:tbl>
    <w:p w14:paraId="618DEFE4" w14:textId="4D84CFD5" w:rsidR="006073F2" w:rsidRPr="008851ED" w:rsidRDefault="006073F2" w:rsidP="00A3621A">
      <w:pPr>
        <w:pStyle w:val="Overskrift1"/>
      </w:pPr>
      <w:bookmarkStart w:id="1" w:name="_Toc56589712"/>
      <w:r w:rsidRPr="008851ED">
        <w:lastRenderedPageBreak/>
        <w:t xml:space="preserve">Opret </w:t>
      </w:r>
      <w:r w:rsidR="008851ED" w:rsidRPr="008851ED">
        <w:t xml:space="preserve">en </w:t>
      </w:r>
      <w:r w:rsidRPr="008851ED">
        <w:t>sektionsside</w:t>
      </w:r>
      <w:bookmarkEnd w:id="1"/>
    </w:p>
    <w:p w14:paraId="1D38F052" w14:textId="77777777" w:rsidR="00DC0521" w:rsidRPr="008851ED" w:rsidRDefault="00DC0521" w:rsidP="006073F2">
      <w:pPr>
        <w:rPr>
          <w:color w:val="000000" w:themeColor="text1"/>
        </w:rPr>
      </w:pPr>
    </w:p>
    <w:tbl>
      <w:tblPr>
        <w:tblStyle w:val="Tabel-Gitter"/>
        <w:tblpPr w:leftFromText="141" w:rightFromText="141" w:vertAnchor="text" w:horzAnchor="margin" w:tblpY="22"/>
        <w:tblW w:w="14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83"/>
        <w:gridCol w:w="10016"/>
      </w:tblGrid>
      <w:tr w:rsidR="008851ED" w:rsidRPr="008851ED" w14:paraId="3216F6B4" w14:textId="77777777" w:rsidTr="0060604C">
        <w:tc>
          <w:tcPr>
            <w:tcW w:w="4248" w:type="dxa"/>
          </w:tcPr>
          <w:p w14:paraId="2C68423F" w14:textId="77777777" w:rsidR="00DC565E" w:rsidRPr="008851ED" w:rsidRDefault="00DC565E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’Indhold’</w:t>
            </w:r>
            <w:r w:rsidR="00F906B0" w:rsidRPr="008851ED">
              <w:rPr>
                <w:color w:val="000000" w:themeColor="text1"/>
              </w:rPr>
              <w:t>.</w:t>
            </w:r>
          </w:p>
        </w:tc>
        <w:tc>
          <w:tcPr>
            <w:tcW w:w="283" w:type="dxa"/>
          </w:tcPr>
          <w:p w14:paraId="36C2372A" w14:textId="77777777" w:rsidR="008406D4" w:rsidRPr="008851ED" w:rsidRDefault="008406D4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53CB1CA6" w14:textId="77777777" w:rsidR="008406D4" w:rsidRPr="008851ED" w:rsidRDefault="00DC565E" w:rsidP="00510D89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43D481E1" wp14:editId="4A8777CB">
                  <wp:extent cx="2238375" cy="1789549"/>
                  <wp:effectExtent l="0" t="0" r="0" b="1270"/>
                  <wp:docPr id="34" name="Billede 34" descr="C:\Users\azba399\AppData\Local\Temp\SNAGHTMLbf01b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zba399\AppData\Local\Temp\SNAGHTMLbf01b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6" cy="179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43990274" w14:textId="77777777" w:rsidTr="0060604C">
        <w:tc>
          <w:tcPr>
            <w:tcW w:w="4248" w:type="dxa"/>
          </w:tcPr>
          <w:p w14:paraId="36032E88" w14:textId="77777777" w:rsidR="008F0590" w:rsidRPr="008851ED" w:rsidRDefault="008F0590" w:rsidP="008F0590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283" w:type="dxa"/>
          </w:tcPr>
          <w:p w14:paraId="331CFAC3" w14:textId="77777777" w:rsidR="008F0590" w:rsidRPr="008851ED" w:rsidRDefault="008F0590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79CCDF22" w14:textId="77777777" w:rsidR="008F0590" w:rsidRPr="008851ED" w:rsidRDefault="008F0590" w:rsidP="008F0590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noProof/>
                <w:color w:val="000000" w:themeColor="text1"/>
              </w:rPr>
            </w:pPr>
          </w:p>
        </w:tc>
      </w:tr>
      <w:tr w:rsidR="008851ED" w:rsidRPr="008851ED" w14:paraId="030F0F44" w14:textId="77777777" w:rsidTr="0060604C">
        <w:tc>
          <w:tcPr>
            <w:tcW w:w="4248" w:type="dxa"/>
          </w:tcPr>
          <w:p w14:paraId="5FFFF395" w14:textId="24B07923" w:rsidR="00DC565E" w:rsidRPr="008851ED" w:rsidRDefault="00DC565E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lastRenderedPageBreak/>
              <w:t>Åben ’</w:t>
            </w:r>
            <w:r w:rsidR="00364CCB" w:rsidRPr="008851ED">
              <w:rPr>
                <w:color w:val="000000" w:themeColor="text1"/>
              </w:rPr>
              <w:t>Test-sites</w:t>
            </w:r>
            <w:r w:rsidRPr="008851ED">
              <w:rPr>
                <w:color w:val="000000" w:themeColor="text1"/>
              </w:rPr>
              <w:t xml:space="preserve">’ ved at trykke på </w:t>
            </w:r>
            <w:r w:rsidR="00364CCB" w:rsidRPr="008851ED">
              <w:rPr>
                <w:color w:val="000000" w:themeColor="text1"/>
              </w:rPr>
              <w:t>pilen</w:t>
            </w:r>
            <w:r w:rsidRPr="008851ED">
              <w:rPr>
                <w:color w:val="000000" w:themeColor="text1"/>
              </w:rPr>
              <w:t xml:space="preserve">: </w:t>
            </w:r>
            <w:r w:rsidRPr="008851ED">
              <w:rPr>
                <w:noProof/>
                <w:color w:val="000000" w:themeColor="text1"/>
              </w:rPr>
              <w:t xml:space="preserve"> </w:t>
            </w:r>
            <w:r w:rsidR="009D42B6" w:rsidRPr="008851ED">
              <w:rPr>
                <w:noProof/>
                <w:color w:val="000000" w:themeColor="text1"/>
              </w:rPr>
              <w:t>’</w:t>
            </w: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4A0B8588" wp14:editId="370E83A1">
                  <wp:extent cx="219048" cy="190476"/>
                  <wp:effectExtent l="0" t="0" r="0" b="635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42B6" w:rsidRPr="008851ED">
              <w:rPr>
                <w:noProof/>
                <w:color w:val="000000" w:themeColor="text1"/>
              </w:rPr>
              <w:t>’</w:t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</w:p>
          <w:p w14:paraId="71EC66AF" w14:textId="787ACDDC" w:rsidR="009D42B6" w:rsidRPr="008851ED" w:rsidRDefault="009D42B6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Åben ’Kursus’ ved at trykke på </w:t>
            </w:r>
            <w:r w:rsidR="00364CCB" w:rsidRPr="008851ED">
              <w:rPr>
                <w:color w:val="000000" w:themeColor="text1"/>
              </w:rPr>
              <w:t>pilen</w:t>
            </w:r>
            <w:r w:rsidRPr="008851ED">
              <w:rPr>
                <w:color w:val="000000" w:themeColor="text1"/>
              </w:rPr>
              <w:t xml:space="preserve"> ’</w:t>
            </w: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05406BDF" wp14:editId="1376FB64">
                  <wp:extent cx="219048" cy="190476"/>
                  <wp:effectExtent l="0" t="0" r="0" b="635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51ED">
              <w:rPr>
                <w:color w:val="000000" w:themeColor="text1"/>
              </w:rPr>
              <w:t>’</w:t>
            </w:r>
            <w:r w:rsidRPr="008851ED">
              <w:rPr>
                <w:color w:val="000000" w:themeColor="text1"/>
              </w:rPr>
              <w:br/>
            </w:r>
          </w:p>
          <w:p w14:paraId="793073FE" w14:textId="403583F0" w:rsidR="00DC565E" w:rsidRPr="008851ED" w:rsidRDefault="00DC565E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Højreklik på ’</w:t>
            </w:r>
            <w:r w:rsidR="00D77715">
              <w:rPr>
                <w:color w:val="000000" w:themeColor="text1"/>
              </w:rPr>
              <w:t>Kursus</w:t>
            </w:r>
            <w:r w:rsidRPr="008851ED">
              <w:rPr>
                <w:color w:val="000000" w:themeColor="text1"/>
              </w:rPr>
              <w:t>’</w:t>
            </w:r>
            <w:r w:rsidR="00F906B0" w:rsidRPr="008851ED">
              <w:rPr>
                <w:color w:val="000000" w:themeColor="text1"/>
              </w:rPr>
              <w:t>.</w:t>
            </w:r>
            <w:r w:rsidRPr="008851ED">
              <w:rPr>
                <w:color w:val="000000" w:themeColor="text1"/>
              </w:rPr>
              <w:br/>
            </w:r>
          </w:p>
          <w:p w14:paraId="52DEC172" w14:textId="267B787A" w:rsidR="00DC565E" w:rsidRPr="008851ED" w:rsidRDefault="00DC565E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’Opret’</w:t>
            </w:r>
            <w:r w:rsidR="00F906B0" w:rsidRPr="008851ED">
              <w:rPr>
                <w:color w:val="000000" w:themeColor="text1"/>
              </w:rPr>
              <w:t>.</w:t>
            </w:r>
            <w:r w:rsidR="009D42B6" w:rsidRPr="008851ED">
              <w:rPr>
                <w:color w:val="000000" w:themeColor="text1"/>
              </w:rPr>
              <w:br/>
            </w:r>
          </w:p>
        </w:tc>
        <w:tc>
          <w:tcPr>
            <w:tcW w:w="283" w:type="dxa"/>
          </w:tcPr>
          <w:p w14:paraId="46B01B17" w14:textId="77777777" w:rsidR="00DC565E" w:rsidRPr="008851ED" w:rsidRDefault="00DC565E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6D0C11AD" w14:textId="659F6147" w:rsidR="00DC565E" w:rsidRPr="008851ED" w:rsidRDefault="00364CCB" w:rsidP="00020202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2E63CB0B" wp14:editId="5F2CBC73">
                  <wp:extent cx="5732183" cy="3951112"/>
                  <wp:effectExtent l="0" t="0" r="190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20" cy="396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7F8C518B" w14:textId="77777777" w:rsidTr="0060604C">
        <w:tc>
          <w:tcPr>
            <w:tcW w:w="4248" w:type="dxa"/>
          </w:tcPr>
          <w:p w14:paraId="73C94917" w14:textId="77777777" w:rsidR="008D385C" w:rsidRPr="008851ED" w:rsidRDefault="007A7B70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lastRenderedPageBreak/>
              <w:t>Vælg</w:t>
            </w:r>
            <w:r w:rsidR="008D385C" w:rsidRPr="008851ED">
              <w:rPr>
                <w:color w:val="000000" w:themeColor="text1"/>
              </w:rPr>
              <w:t xml:space="preserve"> </w:t>
            </w:r>
            <w:r w:rsidR="002D076A" w:rsidRPr="008851ED">
              <w:rPr>
                <w:color w:val="000000" w:themeColor="text1"/>
              </w:rPr>
              <w:t>’Sektionsside’</w:t>
            </w:r>
            <w:r w:rsidR="00F906B0" w:rsidRPr="008851ED">
              <w:rPr>
                <w:color w:val="000000" w:themeColor="text1"/>
              </w:rPr>
              <w:t>.</w:t>
            </w:r>
          </w:p>
        </w:tc>
        <w:tc>
          <w:tcPr>
            <w:tcW w:w="283" w:type="dxa"/>
          </w:tcPr>
          <w:p w14:paraId="0C05E9B4" w14:textId="77777777" w:rsidR="008D385C" w:rsidRPr="008851ED" w:rsidRDefault="008D385C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59E3499F" w14:textId="77777777" w:rsidR="008D385C" w:rsidRPr="008851ED" w:rsidRDefault="007A7B70" w:rsidP="008F0590">
            <w:pPr>
              <w:ind w:left="360"/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t xml:space="preserve">     </w:t>
            </w:r>
            <w:r w:rsidR="00A561CC" w:rsidRPr="008851ED">
              <w:rPr>
                <w:noProof/>
                <w:color w:val="000000" w:themeColor="text1"/>
              </w:rPr>
              <w:t xml:space="preserve"> </w:t>
            </w:r>
            <w:r w:rsidR="00A561CC" w:rsidRPr="008851ED">
              <w:rPr>
                <w:noProof/>
                <w:color w:val="000000" w:themeColor="text1"/>
              </w:rPr>
              <w:drawing>
                <wp:inline distT="0" distB="0" distL="0" distR="0" wp14:anchorId="57AC2983" wp14:editId="19208600">
                  <wp:extent cx="4052333" cy="2212623"/>
                  <wp:effectExtent l="0" t="0" r="0" b="0"/>
                  <wp:docPr id="36" name="Billede 36" descr="C:\Users\azba399\AppData\Local\Temp\SNAGHTMLbf1c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zba399\AppData\Local\Temp\SNAGHTMLbf1c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297" cy="22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5A2771B5" w14:textId="77777777" w:rsidTr="0060604C">
        <w:tc>
          <w:tcPr>
            <w:tcW w:w="4248" w:type="dxa"/>
          </w:tcPr>
          <w:p w14:paraId="45213A35" w14:textId="77777777" w:rsidR="00F92A3A" w:rsidRPr="008851ED" w:rsidRDefault="00F92A3A" w:rsidP="00463006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283" w:type="dxa"/>
          </w:tcPr>
          <w:p w14:paraId="26C2CEB5" w14:textId="77777777" w:rsidR="00F92A3A" w:rsidRPr="008851ED" w:rsidRDefault="00F92A3A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1A80CC39" w14:textId="77777777" w:rsidR="00F92A3A" w:rsidRPr="008851ED" w:rsidRDefault="00F92A3A" w:rsidP="00463006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noProof/>
                <w:color w:val="000000" w:themeColor="text1"/>
              </w:rPr>
            </w:pPr>
          </w:p>
        </w:tc>
      </w:tr>
      <w:tr w:rsidR="008851ED" w:rsidRPr="008851ED" w14:paraId="42650737" w14:textId="77777777" w:rsidTr="0060604C">
        <w:tc>
          <w:tcPr>
            <w:tcW w:w="4248" w:type="dxa"/>
          </w:tcPr>
          <w:p w14:paraId="36422623" w14:textId="77777777" w:rsidR="006065D6" w:rsidRPr="008851ED" w:rsidRDefault="00013C40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Navngiv sektionssiden</w:t>
            </w:r>
            <w:r w:rsidR="00F906B0" w:rsidRPr="008851ED">
              <w:rPr>
                <w:color w:val="000000" w:themeColor="text1"/>
              </w:rPr>
              <w:t>:</w:t>
            </w:r>
            <w:r w:rsidR="006065D6" w:rsidRPr="008851ED">
              <w:rPr>
                <w:color w:val="000000" w:themeColor="text1"/>
              </w:rPr>
              <w:br/>
            </w:r>
            <w:r w:rsidR="006065D6" w:rsidRPr="008851ED">
              <w:rPr>
                <w:color w:val="000000" w:themeColor="text1"/>
              </w:rPr>
              <w:br/>
            </w:r>
            <w:r w:rsidR="00173B2C" w:rsidRPr="008851ED">
              <w:rPr>
                <w:color w:val="000000" w:themeColor="text1"/>
              </w:rPr>
              <w:t xml:space="preserve">’ </w:t>
            </w:r>
            <w:r w:rsidR="006065D6" w:rsidRPr="008851ED">
              <w:rPr>
                <w:color w:val="000000" w:themeColor="text1"/>
              </w:rPr>
              <w:t>Navns sektionsside</w:t>
            </w:r>
            <w:r w:rsidR="00173B2C" w:rsidRPr="008851ED">
              <w:rPr>
                <w:color w:val="000000" w:themeColor="text1"/>
              </w:rPr>
              <w:t xml:space="preserve"> ’.</w:t>
            </w:r>
            <w:r w:rsidR="006065D6" w:rsidRPr="008851ED">
              <w:rPr>
                <w:color w:val="000000" w:themeColor="text1"/>
              </w:rPr>
              <w:br/>
            </w:r>
            <w:r w:rsidR="006065D6" w:rsidRPr="008851ED">
              <w:rPr>
                <w:color w:val="000000" w:themeColor="text1"/>
              </w:rPr>
              <w:br/>
              <w:t>eks. ’</w:t>
            </w:r>
            <w:r w:rsidR="003B7F5C" w:rsidRPr="008851ED">
              <w:rPr>
                <w:color w:val="000000" w:themeColor="text1"/>
              </w:rPr>
              <w:t>Tines</w:t>
            </w:r>
            <w:r w:rsidR="006065D6" w:rsidRPr="008851ED">
              <w:rPr>
                <w:color w:val="000000" w:themeColor="text1"/>
              </w:rPr>
              <w:t xml:space="preserve"> sektionsside’</w:t>
            </w:r>
            <w:r w:rsidR="00F906B0" w:rsidRPr="008851ED">
              <w:rPr>
                <w:color w:val="000000" w:themeColor="text1"/>
              </w:rPr>
              <w:t>.</w:t>
            </w:r>
          </w:p>
          <w:p w14:paraId="22BDF072" w14:textId="77777777" w:rsidR="00AB74AC" w:rsidRPr="008851ED" w:rsidRDefault="00BA024D" w:rsidP="00E63D37">
            <w:pPr>
              <w:pStyle w:val="TipUmbracovejledning"/>
              <w:framePr w:hSpace="0" w:wrap="auto" w:vAnchor="margin" w:yAlign="inline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AB74AC" w:rsidRPr="008851ED">
              <w:rPr>
                <w:color w:val="000000" w:themeColor="text1"/>
              </w:rPr>
              <w:br/>
            </w:r>
            <w:proofErr w:type="gramStart"/>
            <w:r w:rsidR="00AB74AC" w:rsidRPr="008851ED">
              <w:rPr>
                <w:color w:val="000000" w:themeColor="text1"/>
              </w:rPr>
              <w:t>( Navnet</w:t>
            </w:r>
            <w:proofErr w:type="gramEnd"/>
            <w:r w:rsidR="00AB74AC" w:rsidRPr="008851ED">
              <w:rPr>
                <w:color w:val="000000" w:themeColor="text1"/>
              </w:rPr>
              <w:t xml:space="preserve"> vil optræde i hjemmesideadressen )</w:t>
            </w:r>
          </w:p>
        </w:tc>
        <w:tc>
          <w:tcPr>
            <w:tcW w:w="283" w:type="dxa"/>
          </w:tcPr>
          <w:p w14:paraId="6BBE162F" w14:textId="77777777" w:rsidR="00AB74AC" w:rsidRPr="008851ED" w:rsidRDefault="00AB74AC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766601EE" w14:textId="77777777" w:rsidR="00AB74AC" w:rsidRPr="008851ED" w:rsidRDefault="00707194" w:rsidP="00463006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t xml:space="preserve"> </w:t>
            </w: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0B40116" wp14:editId="7CF85540">
                  <wp:extent cx="3571707" cy="2777067"/>
                  <wp:effectExtent l="0" t="0" r="0" b="0"/>
                  <wp:docPr id="39" name="Billede 39" descr="C:\Users\azba399\AppData\Local\Temp\SNAGHTMLc1690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zba399\AppData\Local\Temp\SNAGHTMLc1690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284" cy="279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10AC3A7B" w14:textId="77777777" w:rsidTr="0060604C">
        <w:tc>
          <w:tcPr>
            <w:tcW w:w="4248" w:type="dxa"/>
          </w:tcPr>
          <w:p w14:paraId="38D29748" w14:textId="77777777" w:rsidR="00BA714B" w:rsidRPr="008851ED" w:rsidRDefault="00BA714B" w:rsidP="00463006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283" w:type="dxa"/>
          </w:tcPr>
          <w:p w14:paraId="020277E2" w14:textId="77777777" w:rsidR="00BA714B" w:rsidRPr="008851ED" w:rsidRDefault="00BA714B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33BDBA98" w14:textId="77777777" w:rsidR="00BA714B" w:rsidRPr="008851ED" w:rsidRDefault="00BA714B" w:rsidP="00463006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noProof/>
                <w:color w:val="000000" w:themeColor="text1"/>
              </w:rPr>
            </w:pPr>
          </w:p>
        </w:tc>
      </w:tr>
      <w:tr w:rsidR="008851ED" w:rsidRPr="008851ED" w14:paraId="5B8C7EB9" w14:textId="77777777" w:rsidTr="0060604C">
        <w:tc>
          <w:tcPr>
            <w:tcW w:w="4248" w:type="dxa"/>
          </w:tcPr>
          <w:p w14:paraId="3A4C4252" w14:textId="77777777" w:rsidR="00BA714B" w:rsidRPr="008851ED" w:rsidRDefault="00333617" w:rsidP="00952F29">
            <w:pPr>
              <w:pStyle w:val="Listeafsnit"/>
              <w:framePr w:hSpace="0" w:wrap="auto" w:hAnchor="text" w:yAlign="inline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 Gem og udgiv ’</w:t>
            </w:r>
            <w:r w:rsidR="00F906B0" w:rsidRPr="008851ED">
              <w:rPr>
                <w:color w:val="000000" w:themeColor="text1"/>
              </w:rPr>
              <w:t>.</w:t>
            </w:r>
            <w:r w:rsidR="00A561CC" w:rsidRPr="008851ED">
              <w:rPr>
                <w:color w:val="000000" w:themeColor="text1"/>
              </w:rPr>
              <w:br/>
            </w:r>
            <w:r w:rsidR="00A561CC" w:rsidRPr="008851ED">
              <w:rPr>
                <w:color w:val="000000" w:themeColor="text1"/>
              </w:rPr>
              <w:br/>
            </w:r>
            <w:r w:rsidR="00A561CC" w:rsidRPr="008851ED">
              <w:rPr>
                <w:rStyle w:val="TipUmbracovejledningTegn"/>
                <w:color w:val="000000" w:themeColor="text1"/>
              </w:rPr>
              <w:t xml:space="preserve">( Vælg evt. blot ’ Gem ’ – hvis du ønsker at udgive </w:t>
            </w:r>
            <w:proofErr w:type="gramStart"/>
            <w:r w:rsidR="00A561CC" w:rsidRPr="008851ED">
              <w:rPr>
                <w:rStyle w:val="TipUmbracovejledningTegn"/>
                <w:color w:val="000000" w:themeColor="text1"/>
              </w:rPr>
              <w:t>senere )</w:t>
            </w:r>
            <w:proofErr w:type="gramEnd"/>
            <w:r w:rsidR="00A561CC" w:rsidRPr="008851ED">
              <w:rPr>
                <w:color w:val="000000" w:themeColor="text1"/>
              </w:rPr>
              <w:t xml:space="preserve"> </w:t>
            </w:r>
          </w:p>
        </w:tc>
        <w:tc>
          <w:tcPr>
            <w:tcW w:w="283" w:type="dxa"/>
          </w:tcPr>
          <w:p w14:paraId="1A992220" w14:textId="77777777" w:rsidR="00BA714B" w:rsidRPr="008851ED" w:rsidRDefault="00BA714B" w:rsidP="00463006">
            <w:pPr>
              <w:pStyle w:val="Listeafsnit"/>
              <w:framePr w:hSpace="0" w:wrap="auto" w:hAnchor="text" w:yAlign="inline"/>
              <w:rPr>
                <w:color w:val="000000" w:themeColor="text1"/>
              </w:rPr>
            </w:pPr>
          </w:p>
        </w:tc>
        <w:tc>
          <w:tcPr>
            <w:tcW w:w="10016" w:type="dxa"/>
          </w:tcPr>
          <w:p w14:paraId="7FBEF366" w14:textId="77777777" w:rsidR="00BA714B" w:rsidRPr="008851ED" w:rsidRDefault="00333617" w:rsidP="00463006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t xml:space="preserve">      </w:t>
            </w:r>
            <w:r w:rsidR="00A561CC" w:rsidRPr="008851ED">
              <w:rPr>
                <w:noProof/>
                <w:color w:val="000000" w:themeColor="text1"/>
              </w:rPr>
              <w:t xml:space="preserve"> </w:t>
            </w:r>
            <w:r w:rsidR="00A561CC" w:rsidRPr="008851ED">
              <w:rPr>
                <w:noProof/>
                <w:color w:val="000000" w:themeColor="text1"/>
              </w:rPr>
              <w:drawing>
                <wp:inline distT="0" distB="0" distL="0" distR="0" wp14:anchorId="59DE886B" wp14:editId="49245D98">
                  <wp:extent cx="5648325" cy="4099991"/>
                  <wp:effectExtent l="0" t="0" r="0" b="0"/>
                  <wp:docPr id="8" name="Billede 8" descr="C:\Users\azba399\AppData\Local\Temp\SNAGHTMLbf2b7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zba399\AppData\Local\Temp\SNAGHTMLbf2b7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917" cy="41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663FD" w14:textId="77777777" w:rsidR="006466D0" w:rsidRPr="008851ED" w:rsidRDefault="006466D0" w:rsidP="006466D0">
      <w:pPr>
        <w:rPr>
          <w:color w:val="000000" w:themeColor="text1"/>
        </w:rPr>
      </w:pPr>
    </w:p>
    <w:p w14:paraId="1C96A027" w14:textId="77777777" w:rsidR="006466D0" w:rsidRPr="008851ED" w:rsidRDefault="006466D0" w:rsidP="006466D0">
      <w:pPr>
        <w:rPr>
          <w:color w:val="000000" w:themeColor="text1"/>
        </w:rPr>
      </w:pPr>
    </w:p>
    <w:p w14:paraId="598AB755" w14:textId="2E97EE26" w:rsidR="00350646" w:rsidRPr="008851ED" w:rsidRDefault="003732D3" w:rsidP="00A3621A">
      <w:pPr>
        <w:pStyle w:val="Overskrift1"/>
      </w:pPr>
      <w:bookmarkStart w:id="2" w:name="_Toc56589713"/>
      <w:r>
        <w:lastRenderedPageBreak/>
        <w:t>O</w:t>
      </w:r>
      <w:r w:rsidR="00F95FA4">
        <w:t>pret tre indholdssider</w:t>
      </w:r>
      <w:bookmarkEnd w:id="2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00"/>
        <w:gridCol w:w="595"/>
        <w:gridCol w:w="283"/>
        <w:gridCol w:w="9267"/>
      </w:tblGrid>
      <w:tr w:rsidR="008851ED" w:rsidRPr="008851ED" w14:paraId="422BD9D6" w14:textId="77777777" w:rsidTr="00BA024D">
        <w:trPr>
          <w:trHeight w:val="4080"/>
        </w:trPr>
        <w:tc>
          <w:tcPr>
            <w:tcW w:w="4395" w:type="dxa"/>
            <w:gridSpan w:val="2"/>
          </w:tcPr>
          <w:p w14:paraId="39A81670" w14:textId="77777777" w:rsidR="00463006" w:rsidRPr="008851ED" w:rsidRDefault="00463006" w:rsidP="00463006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0071A95F" w14:textId="77777777" w:rsidR="00DC565E" w:rsidRPr="008851ED" w:rsidRDefault="006C5AC1" w:rsidP="00824F74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Højreklik på den sektionsside du har oprettet tidligere ’ Dit navn ´</w:t>
            </w:r>
            <w:r w:rsidRPr="008851ED">
              <w:rPr>
                <w:color w:val="000000" w:themeColor="text1"/>
              </w:rPr>
              <w:br/>
            </w:r>
          </w:p>
          <w:p w14:paraId="237B5D75" w14:textId="77777777" w:rsidR="00824F74" w:rsidRPr="008851ED" w:rsidRDefault="006C5AC1" w:rsidP="00824F74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 Opret ’</w:t>
            </w:r>
            <w:r w:rsidR="00824F74" w:rsidRPr="008851ED">
              <w:rPr>
                <w:color w:val="000000" w:themeColor="text1"/>
              </w:rPr>
              <w:t xml:space="preserve"> </w:t>
            </w:r>
          </w:p>
          <w:p w14:paraId="4EBD10F8" w14:textId="77777777" w:rsidR="00824F74" w:rsidRPr="008851ED" w:rsidRDefault="00824F74" w:rsidP="00824F74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4640D9AA" w14:textId="77777777" w:rsidR="006C5AC1" w:rsidRPr="008851ED" w:rsidRDefault="006C5AC1" w:rsidP="008F0590">
            <w:pPr>
              <w:ind w:left="720" w:hanging="360"/>
              <w:rPr>
                <w:color w:val="000000" w:themeColor="text1"/>
              </w:rPr>
            </w:pPr>
          </w:p>
        </w:tc>
        <w:tc>
          <w:tcPr>
            <w:tcW w:w="283" w:type="dxa"/>
          </w:tcPr>
          <w:p w14:paraId="40EB2F91" w14:textId="77777777" w:rsidR="00DC565E" w:rsidRPr="008851ED" w:rsidRDefault="00DC565E" w:rsidP="00B50AB9">
            <w:pPr>
              <w:rPr>
                <w:color w:val="000000" w:themeColor="text1"/>
              </w:rPr>
            </w:pPr>
          </w:p>
        </w:tc>
        <w:tc>
          <w:tcPr>
            <w:tcW w:w="9267" w:type="dxa"/>
          </w:tcPr>
          <w:p w14:paraId="198C9B3B" w14:textId="737D20A6" w:rsidR="00DC565E" w:rsidRPr="008851ED" w:rsidRDefault="00364CCB" w:rsidP="00B50AB9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5A88C0" wp14:editId="693D5616">
                      <wp:simplePos x="0" y="0"/>
                      <wp:positionH relativeFrom="column">
                        <wp:posOffset>-159173</wp:posOffset>
                      </wp:positionH>
                      <wp:positionV relativeFrom="paragraph">
                        <wp:posOffset>98002</wp:posOffset>
                      </wp:positionV>
                      <wp:extent cx="2475794" cy="989682"/>
                      <wp:effectExtent l="0" t="0" r="1270" b="1270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5794" cy="9896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96F0D" id="Rektangel 28" o:spid="_x0000_s1026" style="position:absolute;margin-left:-12.55pt;margin-top:7.7pt;width:194.95pt;height:77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" fillcolor="white [3212]" stroked="f" strokeweight="2.25pt"/>
                  </w:pict>
                </mc:Fallback>
              </mc:AlternateContent>
            </w:r>
            <w:r w:rsidR="00BA024D" w:rsidRPr="008851ED">
              <w:rPr>
                <w:noProof/>
                <w:color w:val="000000" w:themeColor="text1"/>
              </w:rPr>
              <w:drawing>
                <wp:inline distT="0" distB="0" distL="0" distR="0" wp14:anchorId="13275934" wp14:editId="6795D038">
                  <wp:extent cx="5181600" cy="2276475"/>
                  <wp:effectExtent l="0" t="0" r="0" b="0"/>
                  <wp:docPr id="47" name="Billede 47" descr="C:\Users\azba399\AppData\Local\Temp\SNAGHTML2160d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zba399\AppData\Local\Temp\SNAGHTML2160d9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0590" w:rsidRPr="008851ED">
              <w:rPr>
                <w:color w:val="000000" w:themeColor="text1"/>
              </w:rPr>
              <w:br/>
            </w:r>
          </w:p>
        </w:tc>
      </w:tr>
      <w:tr w:rsidR="008851ED" w:rsidRPr="008851ED" w14:paraId="4DCD1D8D" w14:textId="77777777" w:rsidTr="00BA024D">
        <w:trPr>
          <w:trHeight w:val="154"/>
        </w:trPr>
        <w:tc>
          <w:tcPr>
            <w:tcW w:w="3800" w:type="dxa"/>
          </w:tcPr>
          <w:p w14:paraId="2750B173" w14:textId="77777777" w:rsidR="008F0590" w:rsidRPr="008851ED" w:rsidRDefault="008F0590" w:rsidP="00463006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878" w:type="dxa"/>
            <w:gridSpan w:val="2"/>
          </w:tcPr>
          <w:p w14:paraId="5DB43FEC" w14:textId="77777777" w:rsidR="008F0590" w:rsidRPr="008851ED" w:rsidRDefault="008F0590" w:rsidP="00B50AB9">
            <w:pPr>
              <w:rPr>
                <w:color w:val="000000" w:themeColor="text1"/>
              </w:rPr>
            </w:pPr>
          </w:p>
        </w:tc>
        <w:tc>
          <w:tcPr>
            <w:tcW w:w="9267" w:type="dxa"/>
          </w:tcPr>
          <w:p w14:paraId="670534F2" w14:textId="77777777" w:rsidR="008F0590" w:rsidRPr="008851ED" w:rsidRDefault="008F0590" w:rsidP="00B50AB9">
            <w:pPr>
              <w:rPr>
                <w:noProof/>
                <w:color w:val="000000" w:themeColor="text1"/>
              </w:rPr>
            </w:pPr>
          </w:p>
        </w:tc>
      </w:tr>
      <w:tr w:rsidR="008F0590" w:rsidRPr="008851ED" w14:paraId="10865B95" w14:textId="77777777" w:rsidTr="00BA024D">
        <w:trPr>
          <w:trHeight w:val="4080"/>
        </w:trPr>
        <w:tc>
          <w:tcPr>
            <w:tcW w:w="3800" w:type="dxa"/>
          </w:tcPr>
          <w:p w14:paraId="50F38ACE" w14:textId="77777777" w:rsidR="008F0590" w:rsidRPr="008851ED" w:rsidRDefault="008F0590" w:rsidP="008F0590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Vælg ’ Indholdsside ’</w:t>
            </w:r>
          </w:p>
          <w:p w14:paraId="2A20DFD9" w14:textId="77777777" w:rsidR="008F0590" w:rsidRPr="008851ED" w:rsidRDefault="008F0590" w:rsidP="00463006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878" w:type="dxa"/>
            <w:gridSpan w:val="2"/>
          </w:tcPr>
          <w:p w14:paraId="4A384799" w14:textId="77777777" w:rsidR="008F0590" w:rsidRPr="008851ED" w:rsidRDefault="008F0590" w:rsidP="00B50AB9">
            <w:pPr>
              <w:rPr>
                <w:color w:val="000000" w:themeColor="text1"/>
              </w:rPr>
            </w:pPr>
          </w:p>
        </w:tc>
        <w:tc>
          <w:tcPr>
            <w:tcW w:w="9267" w:type="dxa"/>
          </w:tcPr>
          <w:p w14:paraId="6C1F8229" w14:textId="77777777" w:rsidR="008F0590" w:rsidRPr="008851ED" w:rsidRDefault="008F0590" w:rsidP="00B50AB9">
            <w:pPr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7961D440" wp14:editId="39188845">
                  <wp:extent cx="3752850" cy="2381280"/>
                  <wp:effectExtent l="0" t="0" r="0" b="0"/>
                  <wp:docPr id="43" name="Billede 43" descr="C:\Users\azba399\AppData\Local\Temp\SNAGHTMLc1dde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zba399\AppData\Local\Temp\SNAGHTMLc1dde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748" cy="23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146F9" w14:textId="77777777" w:rsidR="00C32273" w:rsidRPr="008851ED" w:rsidRDefault="00C32273" w:rsidP="00B50AB9">
            <w:pPr>
              <w:rPr>
                <w:noProof/>
                <w:color w:val="000000" w:themeColor="text1"/>
              </w:rPr>
            </w:pPr>
          </w:p>
          <w:p w14:paraId="6A9C7D78" w14:textId="77777777" w:rsidR="00C32273" w:rsidRPr="008851ED" w:rsidRDefault="00C32273" w:rsidP="00B50AB9">
            <w:pPr>
              <w:rPr>
                <w:noProof/>
                <w:color w:val="000000" w:themeColor="text1"/>
              </w:rPr>
            </w:pPr>
          </w:p>
        </w:tc>
      </w:tr>
    </w:tbl>
    <w:p w14:paraId="0D7427B1" w14:textId="77777777" w:rsidR="006466D0" w:rsidRPr="008851ED" w:rsidRDefault="006466D0" w:rsidP="006466D0">
      <w:pPr>
        <w:rPr>
          <w:color w:val="000000" w:themeColor="text1"/>
        </w:rPr>
      </w:pPr>
    </w:p>
    <w:p w14:paraId="3C236C7F" w14:textId="77777777" w:rsidR="000E7776" w:rsidRPr="008851ED" w:rsidRDefault="000E7776" w:rsidP="006466D0">
      <w:pPr>
        <w:rPr>
          <w:color w:val="000000" w:themeColor="text1"/>
        </w:rPr>
      </w:pPr>
    </w:p>
    <w:p w14:paraId="36060AA5" w14:textId="77777777" w:rsidR="000E7776" w:rsidRPr="008851ED" w:rsidRDefault="000E7776" w:rsidP="006466D0">
      <w:pPr>
        <w:rPr>
          <w:color w:val="000000" w:themeColor="text1"/>
        </w:rPr>
      </w:pPr>
    </w:p>
    <w:p w14:paraId="20D332DC" w14:textId="77777777" w:rsidR="000E7776" w:rsidRPr="008851ED" w:rsidRDefault="000E7776" w:rsidP="006466D0">
      <w:pPr>
        <w:rPr>
          <w:color w:val="000000" w:themeColor="text1"/>
        </w:rPr>
      </w:pPr>
    </w:p>
    <w:p w14:paraId="6152F05F" w14:textId="77777777" w:rsidR="000E7776" w:rsidRPr="008851ED" w:rsidRDefault="000E7776" w:rsidP="006466D0">
      <w:pPr>
        <w:rPr>
          <w:color w:val="000000" w:themeColor="text1"/>
        </w:rPr>
      </w:pPr>
    </w:p>
    <w:p w14:paraId="45DC4D2B" w14:textId="77777777" w:rsidR="000E7776" w:rsidRPr="008851ED" w:rsidRDefault="000E7776" w:rsidP="006466D0">
      <w:pPr>
        <w:rPr>
          <w:color w:val="000000" w:themeColor="text1"/>
        </w:rPr>
      </w:pPr>
    </w:p>
    <w:p w14:paraId="2F89509A" w14:textId="77777777" w:rsidR="00510D89" w:rsidRPr="008851ED" w:rsidRDefault="00510D89" w:rsidP="006466D0">
      <w:pPr>
        <w:rPr>
          <w:color w:val="000000" w:themeColor="text1"/>
        </w:rPr>
      </w:pPr>
    </w:p>
    <w:p w14:paraId="41E5DF97" w14:textId="77777777" w:rsidR="00510D89" w:rsidRPr="008851ED" w:rsidRDefault="00510D89" w:rsidP="006466D0">
      <w:pPr>
        <w:rPr>
          <w:color w:val="000000" w:themeColor="text1"/>
        </w:rPr>
      </w:pPr>
    </w:p>
    <w:p w14:paraId="2ABF6DD0" w14:textId="77777777" w:rsidR="00510D89" w:rsidRPr="008851ED" w:rsidRDefault="00510D89" w:rsidP="006466D0">
      <w:pPr>
        <w:rPr>
          <w:color w:val="000000" w:themeColor="text1"/>
        </w:rPr>
      </w:pPr>
    </w:p>
    <w:p w14:paraId="0CE482C2" w14:textId="77777777" w:rsidR="00510D89" w:rsidRPr="008851ED" w:rsidRDefault="00510D89" w:rsidP="006466D0">
      <w:pPr>
        <w:rPr>
          <w:color w:val="000000" w:themeColor="text1"/>
        </w:rPr>
      </w:pPr>
    </w:p>
    <w:p w14:paraId="3578F6D0" w14:textId="77777777" w:rsidR="00510D89" w:rsidRPr="008851ED" w:rsidRDefault="00510D89" w:rsidP="006466D0">
      <w:pPr>
        <w:rPr>
          <w:color w:val="000000" w:themeColor="text1"/>
        </w:rPr>
      </w:pPr>
    </w:p>
    <w:p w14:paraId="7CA15516" w14:textId="77777777" w:rsidR="00510D89" w:rsidRPr="008851ED" w:rsidRDefault="00510D89" w:rsidP="006466D0">
      <w:pPr>
        <w:rPr>
          <w:color w:val="000000" w:themeColor="text1"/>
        </w:rPr>
      </w:pPr>
    </w:p>
    <w:p w14:paraId="544A30CA" w14:textId="77777777" w:rsidR="00510D89" w:rsidRPr="008851ED" w:rsidRDefault="00510D89" w:rsidP="006466D0">
      <w:pPr>
        <w:rPr>
          <w:color w:val="000000" w:themeColor="text1"/>
        </w:rPr>
      </w:pPr>
    </w:p>
    <w:p w14:paraId="3D3EA2B4" w14:textId="77777777" w:rsidR="00510D89" w:rsidRPr="008851ED" w:rsidRDefault="00510D89" w:rsidP="006466D0">
      <w:pPr>
        <w:rPr>
          <w:color w:val="000000" w:themeColor="text1"/>
        </w:rPr>
      </w:pPr>
    </w:p>
    <w:p w14:paraId="26F4ADC2" w14:textId="77777777" w:rsidR="00510D89" w:rsidRPr="008851ED" w:rsidRDefault="00510D89" w:rsidP="006466D0">
      <w:pPr>
        <w:rPr>
          <w:color w:val="000000" w:themeColor="text1"/>
        </w:rPr>
      </w:pPr>
    </w:p>
    <w:p w14:paraId="13BAA134" w14:textId="77777777" w:rsidR="00510D89" w:rsidRPr="008851ED" w:rsidRDefault="00510D89" w:rsidP="006466D0">
      <w:pPr>
        <w:rPr>
          <w:color w:val="000000" w:themeColor="text1"/>
        </w:rPr>
      </w:pPr>
    </w:p>
    <w:tbl>
      <w:tblPr>
        <w:tblStyle w:val="Tabel-Gitter"/>
        <w:tblW w:w="14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403"/>
        <w:gridCol w:w="11079"/>
      </w:tblGrid>
      <w:tr w:rsidR="008851ED" w:rsidRPr="008851ED" w14:paraId="0DB0F765" w14:textId="77777777" w:rsidTr="00253DAB">
        <w:trPr>
          <w:trHeight w:val="2591"/>
        </w:trPr>
        <w:tc>
          <w:tcPr>
            <w:tcW w:w="3213" w:type="dxa"/>
          </w:tcPr>
          <w:p w14:paraId="79C7046E" w14:textId="77777777" w:rsidR="00706360" w:rsidRPr="008851ED" w:rsidRDefault="00706360" w:rsidP="00706360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6301E72C" w14:textId="77777777" w:rsidR="00706360" w:rsidRPr="008851ED" w:rsidRDefault="00706360" w:rsidP="00706360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5B0E5C86" w14:textId="77777777" w:rsidR="00D353E4" w:rsidRPr="008851ED" w:rsidRDefault="00D353E4" w:rsidP="00706360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Navngiv indholdssiden</w:t>
            </w:r>
            <w:r w:rsidR="00F906B0" w:rsidRPr="008851ED">
              <w:rPr>
                <w:color w:val="000000" w:themeColor="text1"/>
              </w:rPr>
              <w:t>.</w:t>
            </w:r>
            <w:r w:rsidRPr="008851ED">
              <w:rPr>
                <w:color w:val="000000" w:themeColor="text1"/>
              </w:rPr>
              <w:br/>
            </w:r>
          </w:p>
          <w:p w14:paraId="51005CD7" w14:textId="77777777" w:rsidR="00706360" w:rsidRPr="008851ED" w:rsidRDefault="00CC7977" w:rsidP="00CC7977">
            <w:pPr>
              <w:ind w:left="360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</w:p>
          <w:p w14:paraId="15F68DFB" w14:textId="77777777" w:rsidR="00706360" w:rsidRPr="008851ED" w:rsidRDefault="00706360" w:rsidP="00CC7977">
            <w:pPr>
              <w:ind w:left="360"/>
              <w:rPr>
                <w:color w:val="000000" w:themeColor="text1"/>
              </w:rPr>
            </w:pPr>
          </w:p>
          <w:p w14:paraId="2EB1A2E9" w14:textId="77777777" w:rsidR="00706360" w:rsidRPr="008851ED" w:rsidRDefault="00706360" w:rsidP="00CC7977">
            <w:pPr>
              <w:ind w:left="360"/>
              <w:rPr>
                <w:color w:val="000000" w:themeColor="text1"/>
              </w:rPr>
            </w:pPr>
          </w:p>
          <w:p w14:paraId="6FC39E7B" w14:textId="77777777" w:rsidR="00706360" w:rsidRPr="008851ED" w:rsidRDefault="00706360" w:rsidP="00CC7977">
            <w:pPr>
              <w:ind w:left="360"/>
              <w:rPr>
                <w:color w:val="000000" w:themeColor="text1"/>
              </w:rPr>
            </w:pPr>
          </w:p>
          <w:p w14:paraId="3EA3CCB8" w14:textId="77777777" w:rsidR="00706360" w:rsidRPr="008851ED" w:rsidRDefault="00706360" w:rsidP="00CC7977">
            <w:pPr>
              <w:ind w:left="360"/>
              <w:rPr>
                <w:color w:val="000000" w:themeColor="text1"/>
              </w:rPr>
            </w:pPr>
          </w:p>
          <w:p w14:paraId="2CF18862" w14:textId="77777777" w:rsidR="00CC7977" w:rsidRPr="008851ED" w:rsidRDefault="00CC7977" w:rsidP="00CC7977">
            <w:pPr>
              <w:ind w:left="360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</w:p>
          <w:p w14:paraId="4909F3C3" w14:textId="77777777" w:rsidR="00D353E4" w:rsidRPr="008851ED" w:rsidRDefault="00CC7977" w:rsidP="00D353E4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Vælg ’Ansvarlig redaktør ’</w:t>
            </w:r>
            <w:r w:rsidR="00F906B0" w:rsidRPr="008851ED">
              <w:rPr>
                <w:color w:val="000000" w:themeColor="text1"/>
              </w:rPr>
              <w:t>.</w:t>
            </w:r>
          </w:p>
        </w:tc>
        <w:tc>
          <w:tcPr>
            <w:tcW w:w="403" w:type="dxa"/>
          </w:tcPr>
          <w:p w14:paraId="1DD969B7" w14:textId="77777777" w:rsidR="00D353E4" w:rsidRPr="008851ED" w:rsidRDefault="00D353E4" w:rsidP="006466D0">
            <w:pPr>
              <w:rPr>
                <w:color w:val="000000" w:themeColor="text1"/>
              </w:rPr>
            </w:pPr>
          </w:p>
        </w:tc>
        <w:tc>
          <w:tcPr>
            <w:tcW w:w="11079" w:type="dxa"/>
          </w:tcPr>
          <w:p w14:paraId="38B95E35" w14:textId="77777777" w:rsidR="00CC7977" w:rsidRPr="008851ED" w:rsidRDefault="00CC7977" w:rsidP="006466D0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706360" w:rsidRPr="008851ED">
              <w:rPr>
                <w:noProof/>
                <w:color w:val="000000" w:themeColor="text1"/>
              </w:rPr>
              <w:drawing>
                <wp:inline distT="0" distB="0" distL="0" distR="0" wp14:anchorId="7D30A3FE" wp14:editId="4E103AD0">
                  <wp:extent cx="4410075" cy="2828925"/>
                  <wp:effectExtent l="0" t="0" r="0" b="0"/>
                  <wp:docPr id="2" name="Billede 2" descr="C:\Users\azba399\AppData\Local\Temp\SNAGHTMLdb52b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zba399\AppData\Local\Temp\SNAGHTMLdb52b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</w:p>
          <w:p w14:paraId="3A5FF118" w14:textId="77777777" w:rsidR="00D353E4" w:rsidRPr="008851ED" w:rsidRDefault="00CC7977" w:rsidP="006466D0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FAD1AFF" wp14:editId="0EF195E3">
                  <wp:extent cx="6124575" cy="1463209"/>
                  <wp:effectExtent l="0" t="0" r="0" b="3810"/>
                  <wp:docPr id="10" name="Billede 10" descr="C:\Users\azba399\AppData\Local\Temp\SNAGHTML1012b8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zba399\AppData\Local\Temp\SNAGHTML1012b8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32" cy="148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-Gitter"/>
        <w:tblpPr w:leftFromText="141" w:rightFromText="141" w:vertAnchor="text" w:horzAnchor="margin" w:tblpXSpec="center" w:tblpY="-3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36"/>
        <w:gridCol w:w="9970"/>
      </w:tblGrid>
      <w:tr w:rsidR="008851ED" w:rsidRPr="008851ED" w14:paraId="538BC839" w14:textId="77777777" w:rsidTr="00253DAB">
        <w:tc>
          <w:tcPr>
            <w:tcW w:w="3823" w:type="dxa"/>
          </w:tcPr>
          <w:p w14:paraId="590F90B7" w14:textId="77777777" w:rsidR="00D353E4" w:rsidRPr="008851ED" w:rsidRDefault="00D353E4" w:rsidP="00D353E4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14:paraId="452FB112" w14:textId="77777777" w:rsidR="00D353E4" w:rsidRPr="008851ED" w:rsidRDefault="00D353E4" w:rsidP="00D353E4">
            <w:pPr>
              <w:rPr>
                <w:color w:val="000000" w:themeColor="text1"/>
              </w:rPr>
            </w:pPr>
          </w:p>
        </w:tc>
        <w:tc>
          <w:tcPr>
            <w:tcW w:w="9970" w:type="dxa"/>
          </w:tcPr>
          <w:p w14:paraId="51A8CB4A" w14:textId="77777777" w:rsidR="00D353E4" w:rsidRPr="008851ED" w:rsidRDefault="00D353E4" w:rsidP="00D353E4">
            <w:pPr>
              <w:rPr>
                <w:noProof/>
                <w:color w:val="000000" w:themeColor="text1"/>
              </w:rPr>
            </w:pPr>
          </w:p>
        </w:tc>
      </w:tr>
      <w:tr w:rsidR="008851ED" w:rsidRPr="008851ED" w14:paraId="2E16F5AF" w14:textId="77777777" w:rsidTr="00253DAB">
        <w:tc>
          <w:tcPr>
            <w:tcW w:w="3823" w:type="dxa"/>
          </w:tcPr>
          <w:p w14:paraId="348D1397" w14:textId="77777777" w:rsidR="00D353E4" w:rsidRPr="008851ED" w:rsidRDefault="00D353E4" w:rsidP="00276976">
            <w:pPr>
              <w:pStyle w:val="Listeafsnit"/>
              <w:framePr w:hSpace="0" w:wrap="auto" w:hAnchor="text" w:yAlign="inline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Tilføj ’ Overskrift ’ &amp; ’ Manchet ’</w:t>
            </w:r>
            <w:r w:rsidR="00F906B0" w:rsidRPr="008851ED">
              <w:rPr>
                <w:color w:val="000000" w:themeColor="text1"/>
              </w:rPr>
              <w:t>.</w:t>
            </w:r>
            <w:r w:rsidR="00CC7977" w:rsidRPr="008851ED">
              <w:rPr>
                <w:color w:val="000000" w:themeColor="text1"/>
              </w:rPr>
              <w:br/>
            </w:r>
          </w:p>
          <w:p w14:paraId="23355C60" w14:textId="77777777" w:rsidR="00CC7977" w:rsidRPr="008851ED" w:rsidRDefault="00CC7977" w:rsidP="00D353E4">
            <w:pPr>
              <w:pStyle w:val="Listeafsnit"/>
              <w:framePr w:hSpace="0" w:wrap="auto" w:hAnchor="text" w:yAlign="inline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’Gem og udgiv’</w:t>
            </w:r>
            <w:r w:rsidR="00F906B0" w:rsidRPr="008851ED">
              <w:rPr>
                <w:color w:val="000000" w:themeColor="text1"/>
              </w:rPr>
              <w:t>.</w:t>
            </w:r>
          </w:p>
        </w:tc>
        <w:tc>
          <w:tcPr>
            <w:tcW w:w="236" w:type="dxa"/>
          </w:tcPr>
          <w:p w14:paraId="5125A484" w14:textId="77777777" w:rsidR="00D353E4" w:rsidRPr="008851ED" w:rsidRDefault="00D353E4" w:rsidP="00D353E4">
            <w:pPr>
              <w:rPr>
                <w:color w:val="000000" w:themeColor="text1"/>
              </w:rPr>
            </w:pPr>
          </w:p>
        </w:tc>
        <w:tc>
          <w:tcPr>
            <w:tcW w:w="9970" w:type="dxa"/>
          </w:tcPr>
          <w:p w14:paraId="2C254D65" w14:textId="77777777" w:rsidR="00D353E4" w:rsidRPr="008851ED" w:rsidRDefault="00D353E4" w:rsidP="00D353E4">
            <w:pPr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650FD27F" wp14:editId="2B0B3259">
                  <wp:extent cx="6105525" cy="2600650"/>
                  <wp:effectExtent l="0" t="0" r="0" b="0"/>
                  <wp:docPr id="11" name="Billede 11" descr="C:\Users\azba399\AppData\Local\Temp\SNAGHTML101548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zba399\AppData\Local\Temp\SNAGHTML101548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677" cy="261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401E2978" w14:textId="77777777" w:rsidTr="00253DAB">
        <w:tc>
          <w:tcPr>
            <w:tcW w:w="3823" w:type="dxa"/>
          </w:tcPr>
          <w:p w14:paraId="41DBF3D2" w14:textId="77777777" w:rsidR="00D353E4" w:rsidRPr="008851ED" w:rsidRDefault="00D353E4" w:rsidP="00D353E4">
            <w:pPr>
              <w:pStyle w:val="Listeafsnit"/>
              <w:framePr w:hSpace="0" w:wrap="auto" w:hAnchor="text" w:yAlign="inline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14:paraId="2E259070" w14:textId="77777777" w:rsidR="00D353E4" w:rsidRPr="008851ED" w:rsidRDefault="00D353E4" w:rsidP="00D353E4">
            <w:pPr>
              <w:rPr>
                <w:color w:val="000000" w:themeColor="text1"/>
              </w:rPr>
            </w:pPr>
          </w:p>
        </w:tc>
        <w:tc>
          <w:tcPr>
            <w:tcW w:w="9970" w:type="dxa"/>
          </w:tcPr>
          <w:p w14:paraId="7222E7A9" w14:textId="77777777" w:rsidR="00D353E4" w:rsidRPr="008851ED" w:rsidRDefault="00D353E4" w:rsidP="00D353E4">
            <w:pPr>
              <w:rPr>
                <w:noProof/>
                <w:color w:val="000000" w:themeColor="text1"/>
              </w:rPr>
            </w:pPr>
          </w:p>
        </w:tc>
      </w:tr>
      <w:tr w:rsidR="008851ED" w:rsidRPr="008851ED" w14:paraId="51F40AC1" w14:textId="77777777" w:rsidTr="00253DAB">
        <w:tc>
          <w:tcPr>
            <w:tcW w:w="3823" w:type="dxa"/>
          </w:tcPr>
          <w:p w14:paraId="6029A9CC" w14:textId="77777777" w:rsidR="00D353E4" w:rsidRPr="008851ED" w:rsidRDefault="00D353E4" w:rsidP="00D353E4">
            <w:pPr>
              <w:pStyle w:val="Listeafsnit"/>
              <w:framePr w:hSpace="0" w:wrap="auto" w:hAnchor="text" w:yAlign="inline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Tilføj evt. billede</w:t>
            </w:r>
            <w:r w:rsidR="00F906B0" w:rsidRPr="008851ED">
              <w:rPr>
                <w:color w:val="000000" w:themeColor="text1"/>
              </w:rPr>
              <w:t>.</w:t>
            </w:r>
          </w:p>
        </w:tc>
        <w:tc>
          <w:tcPr>
            <w:tcW w:w="236" w:type="dxa"/>
          </w:tcPr>
          <w:p w14:paraId="3963E2B5" w14:textId="77777777" w:rsidR="00D353E4" w:rsidRPr="008851ED" w:rsidRDefault="00D353E4" w:rsidP="00D353E4">
            <w:pPr>
              <w:rPr>
                <w:color w:val="000000" w:themeColor="text1"/>
              </w:rPr>
            </w:pPr>
          </w:p>
        </w:tc>
        <w:tc>
          <w:tcPr>
            <w:tcW w:w="9970" w:type="dxa"/>
          </w:tcPr>
          <w:p w14:paraId="47FD0D4C" w14:textId="77777777" w:rsidR="00D353E4" w:rsidRPr="008851ED" w:rsidRDefault="00D353E4" w:rsidP="00D353E4">
            <w:pPr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67973C7F" wp14:editId="2FF8CEDF">
                  <wp:extent cx="4210050" cy="2266950"/>
                  <wp:effectExtent l="0" t="0" r="0" b="0"/>
                  <wp:docPr id="13" name="Billede 13" descr="C:\Users\azba399\AppData\Local\Temp\SNAGHTML102b9b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ba399\AppData\Local\Temp\SNAGHTML102b9b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D6868" w14:textId="77777777" w:rsidR="00D353E4" w:rsidRPr="008851ED" w:rsidRDefault="00D353E4" w:rsidP="006466D0">
      <w:pPr>
        <w:rPr>
          <w:color w:val="000000" w:themeColor="text1"/>
        </w:rPr>
      </w:pPr>
    </w:p>
    <w:p w14:paraId="26AB0C8A" w14:textId="77777777" w:rsidR="00285B90" w:rsidRPr="008851ED" w:rsidRDefault="00285B90" w:rsidP="002348BF">
      <w:pPr>
        <w:rPr>
          <w:color w:val="000000" w:themeColor="text1"/>
        </w:rPr>
      </w:pPr>
    </w:p>
    <w:p w14:paraId="0B0CCACD" w14:textId="77777777" w:rsidR="00285B90" w:rsidRPr="008851ED" w:rsidRDefault="00285B90" w:rsidP="002348BF">
      <w:pPr>
        <w:rPr>
          <w:color w:val="000000" w:themeColor="text1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36"/>
        <w:gridCol w:w="10474"/>
      </w:tblGrid>
      <w:tr w:rsidR="004804B0" w:rsidRPr="008851ED" w14:paraId="26237C8D" w14:textId="77777777" w:rsidTr="0060604C">
        <w:tc>
          <w:tcPr>
            <w:tcW w:w="3823" w:type="dxa"/>
          </w:tcPr>
          <w:p w14:paraId="04CCC496" w14:textId="77777777" w:rsidR="004804B0" w:rsidRPr="008851ED" w:rsidRDefault="00866E98" w:rsidP="00866E98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Vælg billede eller </w:t>
            </w:r>
            <w:r w:rsidR="008D1EAB" w:rsidRPr="008851ED">
              <w:rPr>
                <w:color w:val="000000" w:themeColor="text1"/>
              </w:rPr>
              <w:t>u</w:t>
            </w:r>
            <w:r w:rsidRPr="008851ED">
              <w:rPr>
                <w:color w:val="000000" w:themeColor="text1"/>
              </w:rPr>
              <w:t>pload</w:t>
            </w:r>
            <w:r w:rsidR="00341F8B" w:rsidRPr="008851ED">
              <w:rPr>
                <w:color w:val="000000" w:themeColor="text1"/>
              </w:rPr>
              <w:t xml:space="preserve"> et</w:t>
            </w:r>
            <w:r w:rsidR="004C4ED4" w:rsidRPr="008851ED">
              <w:rPr>
                <w:color w:val="000000" w:themeColor="text1"/>
              </w:rPr>
              <w:t>.</w:t>
            </w:r>
            <w:r w:rsidRPr="008851ED">
              <w:rPr>
                <w:color w:val="000000" w:themeColor="text1"/>
              </w:rPr>
              <w:t xml:space="preserve"> </w:t>
            </w:r>
          </w:p>
          <w:p w14:paraId="3E9E651E" w14:textId="77777777" w:rsidR="00866E98" w:rsidRPr="008851ED" w:rsidRDefault="00866E98" w:rsidP="00866E98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5D99F355" w14:textId="77777777" w:rsidR="00C37874" w:rsidRPr="008851ED" w:rsidRDefault="00866E98" w:rsidP="00E63D37">
            <w:pPr>
              <w:pStyle w:val="TipUmbracovejledning"/>
              <w:framePr w:wrap="around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(Billedstørrelse tilpasses automatisk.)</w:t>
            </w:r>
            <w:r w:rsidR="00F10907" w:rsidRPr="008851ED">
              <w:rPr>
                <w:color w:val="000000" w:themeColor="text1"/>
              </w:rPr>
              <w:br/>
            </w:r>
          </w:p>
          <w:p w14:paraId="7618EFFF" w14:textId="77777777" w:rsidR="00C37874" w:rsidRPr="008851ED" w:rsidRDefault="00C37874" w:rsidP="00E63D37">
            <w:pPr>
              <w:pStyle w:val="TipUmbracovejledning"/>
              <w:framePr w:wrap="around"/>
              <w:rPr>
                <w:color w:val="000000" w:themeColor="text1"/>
              </w:rPr>
            </w:pPr>
          </w:p>
          <w:p w14:paraId="35BC0DF6" w14:textId="77777777" w:rsidR="004D270E" w:rsidRPr="008851ED" w:rsidRDefault="00C37874" w:rsidP="004D270E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Tryk på knappen </w:t>
            </w:r>
            <w:r w:rsidRPr="008851ED">
              <w:rPr>
                <w:color w:val="000000" w:themeColor="text1"/>
              </w:rPr>
              <w:br/>
              <w:t>’ Indsend ’</w:t>
            </w:r>
            <w:r w:rsidR="004D270E" w:rsidRPr="008851ED">
              <w:rPr>
                <w:color w:val="000000" w:themeColor="text1"/>
              </w:rPr>
              <w:br/>
            </w:r>
          </w:p>
          <w:p w14:paraId="0A7067D1" w14:textId="77777777" w:rsidR="00C37874" w:rsidRPr="008851ED" w:rsidRDefault="004D270E" w:rsidP="004D270E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Tryk på </w:t>
            </w:r>
            <w:r w:rsidR="004C4ED4" w:rsidRPr="008851ED">
              <w:rPr>
                <w:color w:val="000000" w:themeColor="text1"/>
              </w:rPr>
              <w:t>’</w:t>
            </w:r>
            <w:r w:rsidRPr="008851ED">
              <w:rPr>
                <w:color w:val="000000" w:themeColor="text1"/>
              </w:rPr>
              <w:t>Gem og udgiv ’</w:t>
            </w:r>
            <w:r w:rsidR="004C4ED4" w:rsidRPr="008851ED">
              <w:rPr>
                <w:color w:val="000000" w:themeColor="text1"/>
              </w:rPr>
              <w:t>.</w:t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</w:p>
          <w:p w14:paraId="154B816A" w14:textId="77777777" w:rsidR="004D270E" w:rsidRPr="008851ED" w:rsidRDefault="004D270E" w:rsidP="00C37874">
            <w:pPr>
              <w:pStyle w:val="Listeafsnit"/>
              <w:framePr w:wrap="around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Opret to tilsvarende indholdssider</w:t>
            </w:r>
          </w:p>
          <w:p w14:paraId="0CB073BC" w14:textId="77777777" w:rsidR="00C37874" w:rsidRPr="008851ED" w:rsidRDefault="00C37874" w:rsidP="00C37874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 </w:t>
            </w:r>
          </w:p>
        </w:tc>
        <w:tc>
          <w:tcPr>
            <w:tcW w:w="236" w:type="dxa"/>
          </w:tcPr>
          <w:p w14:paraId="6854BDEC" w14:textId="77777777" w:rsidR="004804B0" w:rsidRPr="008851ED" w:rsidRDefault="004804B0" w:rsidP="002348BF">
            <w:pPr>
              <w:rPr>
                <w:color w:val="000000" w:themeColor="text1"/>
              </w:rPr>
            </w:pPr>
          </w:p>
        </w:tc>
        <w:tc>
          <w:tcPr>
            <w:tcW w:w="10474" w:type="dxa"/>
          </w:tcPr>
          <w:p w14:paraId="160703A5" w14:textId="43912454" w:rsidR="004804B0" w:rsidRPr="008851ED" w:rsidRDefault="00364CCB" w:rsidP="002348BF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322B9225" wp14:editId="4C9250EF">
                  <wp:extent cx="3067050" cy="3967468"/>
                  <wp:effectExtent l="0" t="0" r="0" b="0"/>
                  <wp:docPr id="15" name="Billede 15" descr="C:\Users\azba399\AppData\Local\Temp\SNAGHTML1034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zba399\AppData\Local\Temp\SNAGHTML1034e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99" cy="398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DFC1F" w14:textId="77777777" w:rsidR="00E52180" w:rsidRPr="008851ED" w:rsidRDefault="00E52180" w:rsidP="002348BF">
      <w:pPr>
        <w:rPr>
          <w:color w:val="000000" w:themeColor="text1"/>
        </w:rPr>
      </w:pPr>
    </w:p>
    <w:p w14:paraId="286E155E" w14:textId="4C672F73" w:rsidR="00636FCB" w:rsidRPr="008851ED" w:rsidRDefault="00636FCB" w:rsidP="00636FCB">
      <w:pPr>
        <w:pStyle w:val="Overskrift2"/>
        <w:rPr>
          <w:color w:val="000000" w:themeColor="text1"/>
        </w:rPr>
      </w:pPr>
      <w:bookmarkStart w:id="3" w:name="_Toc56589714"/>
      <w:r w:rsidRPr="008851ED">
        <w:rPr>
          <w:color w:val="000000" w:themeColor="text1"/>
        </w:rPr>
        <w:lastRenderedPageBreak/>
        <w:t>Rediger indhold</w:t>
      </w:r>
      <w:bookmarkEnd w:id="3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36"/>
        <w:gridCol w:w="10474"/>
      </w:tblGrid>
      <w:tr w:rsidR="008851ED" w:rsidRPr="008851ED" w14:paraId="406469D2" w14:textId="77777777" w:rsidTr="0060604C">
        <w:tc>
          <w:tcPr>
            <w:tcW w:w="3823" w:type="dxa"/>
          </w:tcPr>
          <w:p w14:paraId="22368467" w14:textId="77777777" w:rsidR="008B4F2F" w:rsidRPr="008851ED" w:rsidRDefault="00840327" w:rsidP="00276976">
            <w:pPr>
              <w:pStyle w:val="Overskrift3"/>
              <w:outlineLvl w:val="2"/>
            </w:pPr>
            <w:bookmarkStart w:id="4" w:name="_Toc56589715"/>
            <w:r w:rsidRPr="008851ED">
              <w:t>S</w:t>
            </w:r>
            <w:r w:rsidR="0057754C" w:rsidRPr="008851ED">
              <w:t>kriv en</w:t>
            </w:r>
            <w:r w:rsidR="006848B0" w:rsidRPr="008851ED">
              <w:t xml:space="preserve"> overskrift</w:t>
            </w:r>
            <w:r w:rsidRPr="008851ED">
              <w:t xml:space="preserve"> i editoren</w:t>
            </w:r>
            <w:bookmarkEnd w:id="4"/>
          </w:p>
          <w:p w14:paraId="20822150" w14:textId="77777777" w:rsidR="008B4F2F" w:rsidRPr="008851ED" w:rsidRDefault="008B4F2F" w:rsidP="006D2EFB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3B44AEE3" w14:textId="77777777" w:rsidR="008B4F2F" w:rsidRPr="008851ED" w:rsidRDefault="008B4F2F" w:rsidP="006D2EFB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54F6167A" w14:textId="77777777" w:rsidR="008B4F2F" w:rsidRPr="008851ED" w:rsidRDefault="008B4F2F" w:rsidP="006D2EFB">
            <w:pPr>
              <w:pStyle w:val="Listeafsnit"/>
              <w:framePr w:wrap="around"/>
              <w:numPr>
                <w:ilvl w:val="0"/>
                <w:numId w:val="17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Skriv en tekst i editoren</w:t>
            </w:r>
            <w:r w:rsidRPr="008851ED">
              <w:rPr>
                <w:color w:val="000000" w:themeColor="text1"/>
              </w:rPr>
              <w:br/>
            </w:r>
          </w:p>
          <w:p w14:paraId="7FC92241" w14:textId="77777777" w:rsidR="0057754C" w:rsidRPr="008851ED" w:rsidRDefault="0057754C" w:rsidP="006D2EFB">
            <w:pPr>
              <w:pStyle w:val="Listeafsnit"/>
              <w:framePr w:wrap="around"/>
              <w:numPr>
                <w:ilvl w:val="0"/>
                <w:numId w:val="17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Markér teksten og vælg </w:t>
            </w:r>
            <w:r w:rsidR="00840327" w:rsidRPr="008851ED">
              <w:rPr>
                <w:color w:val="000000" w:themeColor="text1"/>
              </w:rPr>
              <w:t xml:space="preserve">’ </w:t>
            </w:r>
            <w:r w:rsidRPr="008851ED">
              <w:rPr>
                <w:color w:val="000000" w:themeColor="text1"/>
              </w:rPr>
              <w:t>Formater</w:t>
            </w:r>
            <w:r w:rsidR="00840327" w:rsidRPr="008851ED">
              <w:rPr>
                <w:color w:val="000000" w:themeColor="text1"/>
              </w:rPr>
              <w:t xml:space="preserve"> ’</w:t>
            </w:r>
            <w:r w:rsidRPr="008851ED">
              <w:rPr>
                <w:color w:val="000000" w:themeColor="text1"/>
              </w:rPr>
              <w:t xml:space="preserve"> -&gt; </w:t>
            </w:r>
            <w:r w:rsidR="00840327"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t>’ H2 Overskrift ’</w:t>
            </w:r>
          </w:p>
        </w:tc>
        <w:tc>
          <w:tcPr>
            <w:tcW w:w="236" w:type="dxa"/>
          </w:tcPr>
          <w:p w14:paraId="623412F2" w14:textId="77777777" w:rsidR="00636FCB" w:rsidRPr="008851ED" w:rsidRDefault="00636FCB" w:rsidP="002348BF">
            <w:pPr>
              <w:rPr>
                <w:color w:val="000000" w:themeColor="text1"/>
              </w:rPr>
            </w:pPr>
          </w:p>
        </w:tc>
        <w:tc>
          <w:tcPr>
            <w:tcW w:w="10474" w:type="dxa"/>
          </w:tcPr>
          <w:p w14:paraId="02C7A728" w14:textId="77777777" w:rsidR="00636FCB" w:rsidRPr="008851ED" w:rsidRDefault="0057754C" w:rsidP="002348BF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2DF7A7F" wp14:editId="626B40C9">
                  <wp:extent cx="4352925" cy="2514720"/>
                  <wp:effectExtent l="0" t="0" r="0" b="0"/>
                  <wp:docPr id="17" name="Billede 17" descr="C:\Users\azba399\AppData\Local\Temp\SNAGHTML10410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zba399\AppData\Local\Temp\SNAGHTML10410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51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-Gitter"/>
        <w:tblW w:w="14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0"/>
        <w:gridCol w:w="241"/>
        <w:gridCol w:w="10494"/>
      </w:tblGrid>
      <w:tr w:rsidR="004132C9" w:rsidRPr="008851ED" w14:paraId="10D0E3DE" w14:textId="77777777" w:rsidTr="0060604C">
        <w:trPr>
          <w:trHeight w:val="452"/>
        </w:trPr>
        <w:tc>
          <w:tcPr>
            <w:tcW w:w="3830" w:type="dxa"/>
          </w:tcPr>
          <w:p w14:paraId="673C7149" w14:textId="77777777" w:rsidR="004132C9" w:rsidRPr="008851ED" w:rsidRDefault="004132C9" w:rsidP="004132C9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</w:tc>
        <w:tc>
          <w:tcPr>
            <w:tcW w:w="241" w:type="dxa"/>
          </w:tcPr>
          <w:p w14:paraId="14D2DFC1" w14:textId="77777777" w:rsidR="004132C9" w:rsidRPr="008851ED" w:rsidRDefault="004132C9" w:rsidP="002348BF">
            <w:pPr>
              <w:rPr>
                <w:color w:val="000000" w:themeColor="text1"/>
              </w:rPr>
            </w:pPr>
          </w:p>
        </w:tc>
        <w:tc>
          <w:tcPr>
            <w:tcW w:w="10494" w:type="dxa"/>
          </w:tcPr>
          <w:p w14:paraId="78DEA79B" w14:textId="77777777" w:rsidR="004132C9" w:rsidRPr="008851ED" w:rsidRDefault="004132C9" w:rsidP="002348BF">
            <w:pPr>
              <w:rPr>
                <w:noProof/>
                <w:color w:val="000000" w:themeColor="text1"/>
              </w:rPr>
            </w:pPr>
          </w:p>
        </w:tc>
      </w:tr>
    </w:tbl>
    <w:p w14:paraId="38C2672F" w14:textId="77777777" w:rsidR="00636FCB" w:rsidRPr="008851ED" w:rsidRDefault="00636FCB" w:rsidP="002348BF">
      <w:pPr>
        <w:rPr>
          <w:color w:val="000000" w:themeColor="text1"/>
          <w:lang w:val="en-US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0"/>
        <w:gridCol w:w="281"/>
        <w:gridCol w:w="420"/>
        <w:gridCol w:w="10022"/>
      </w:tblGrid>
      <w:tr w:rsidR="008851ED" w:rsidRPr="008851ED" w14:paraId="19BE8122" w14:textId="77777777" w:rsidTr="007148B1">
        <w:tc>
          <w:tcPr>
            <w:tcW w:w="3823" w:type="dxa"/>
          </w:tcPr>
          <w:p w14:paraId="14FD3E02" w14:textId="11D323D6" w:rsidR="00EF7FC7" w:rsidRPr="008851ED" w:rsidRDefault="00EF7FC7" w:rsidP="008851ED">
            <w:pPr>
              <w:pStyle w:val="Overskrift3"/>
              <w:outlineLvl w:val="2"/>
            </w:pPr>
            <w:bookmarkStart w:id="5" w:name="_Toc56589716"/>
            <w:r w:rsidRPr="008851ED">
              <w:lastRenderedPageBreak/>
              <w:t>Lav et</w:t>
            </w:r>
            <w:r w:rsidR="005E0ACE" w:rsidRPr="008851ED">
              <w:t xml:space="preserve"> eksternt</w:t>
            </w:r>
            <w:r w:rsidRPr="008851ED">
              <w:t xml:space="preserve"> link</w:t>
            </w:r>
            <w:bookmarkEnd w:id="5"/>
          </w:p>
          <w:p w14:paraId="52409496" w14:textId="0FB27EDF" w:rsidR="0020055E" w:rsidRPr="008851ED" w:rsidRDefault="0020055E" w:rsidP="0020055E">
            <w:pPr>
              <w:rPr>
                <w:color w:val="000000" w:themeColor="text1"/>
                <w:lang w:val="en-US"/>
              </w:rPr>
            </w:pPr>
          </w:p>
          <w:p w14:paraId="129131BC" w14:textId="3F017B1A" w:rsidR="0020055E" w:rsidRPr="008851ED" w:rsidRDefault="00AA4019" w:rsidP="0020055E">
            <w:pPr>
              <w:pStyle w:val="Listeafsnit"/>
              <w:framePr w:wrap="around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Skrive en link-tekst. </w:t>
            </w:r>
            <w:r w:rsidR="0020055E" w:rsidRPr="008851ED">
              <w:rPr>
                <w:color w:val="000000" w:themeColor="text1"/>
              </w:rPr>
              <w:t>Markér tekst</w:t>
            </w:r>
            <w:r w:rsidR="0020055E" w:rsidRPr="008851ED">
              <w:rPr>
                <w:color w:val="000000" w:themeColor="text1"/>
              </w:rPr>
              <w:br/>
            </w:r>
          </w:p>
          <w:p w14:paraId="672DBAB5" w14:textId="22B56DED" w:rsidR="00EF7FC7" w:rsidRPr="008851ED" w:rsidRDefault="0020055E" w:rsidP="00EF7FC7">
            <w:pPr>
              <w:pStyle w:val="Listeafsnit"/>
              <w:framePr w:wrap="around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‘Indsæt/ret link’ knappen</w:t>
            </w:r>
          </w:p>
          <w:p w14:paraId="6060A18C" w14:textId="1BA33CE6" w:rsidR="00EF7FC7" w:rsidRPr="008851ED" w:rsidRDefault="00EF7FC7" w:rsidP="00EF7FC7">
            <w:pPr>
              <w:rPr>
                <w:color w:val="000000" w:themeColor="text1"/>
              </w:rPr>
            </w:pPr>
          </w:p>
        </w:tc>
        <w:tc>
          <w:tcPr>
            <w:tcW w:w="236" w:type="dxa"/>
          </w:tcPr>
          <w:p w14:paraId="762251FF" w14:textId="77777777" w:rsidR="00EF7FC7" w:rsidRPr="008851ED" w:rsidRDefault="00EF7FC7" w:rsidP="002348BF">
            <w:pPr>
              <w:rPr>
                <w:color w:val="000000" w:themeColor="text1"/>
              </w:rPr>
            </w:pPr>
          </w:p>
        </w:tc>
        <w:tc>
          <w:tcPr>
            <w:tcW w:w="10474" w:type="dxa"/>
            <w:gridSpan w:val="2"/>
          </w:tcPr>
          <w:p w14:paraId="1DB0912F" w14:textId="14008430" w:rsidR="00EF7FC7" w:rsidRPr="008851ED" w:rsidRDefault="00D32CDF" w:rsidP="002348BF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anchor distT="0" distB="0" distL="114300" distR="114300" simplePos="0" relativeHeight="251676672" behindDoc="1" locked="0" layoutInCell="1" allowOverlap="1" wp14:anchorId="07955248" wp14:editId="5E707D32">
                  <wp:simplePos x="0" y="0"/>
                  <wp:positionH relativeFrom="column">
                    <wp:posOffset>353</wp:posOffset>
                  </wp:positionH>
                  <wp:positionV relativeFrom="paragraph">
                    <wp:posOffset>564</wp:posOffset>
                  </wp:positionV>
                  <wp:extent cx="5061098" cy="1474038"/>
                  <wp:effectExtent l="0" t="0" r="6350" b="0"/>
                  <wp:wrapTight wrapText="bothSides">
                    <wp:wrapPolygon edited="0">
                      <wp:start x="0" y="0"/>
                      <wp:lineTo x="0" y="20102"/>
                      <wp:lineTo x="244" y="21218"/>
                      <wp:lineTo x="21302" y="21218"/>
                      <wp:lineTo x="21383" y="20660"/>
                      <wp:lineTo x="21546" y="17868"/>
                      <wp:lineTo x="21464" y="1396"/>
                      <wp:lineTo x="21302" y="0"/>
                      <wp:lineTo x="0" y="0"/>
                    </wp:wrapPolygon>
                  </wp:wrapTight>
                  <wp:docPr id="20" name="Billede 20" descr="C:\Users\azba399\AppData\Local\Temp\SNAGHTML55608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zba399\AppData\Local\Temp\SNAGHTML55608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098" cy="147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51ED" w:rsidRPr="008851ED" w14:paraId="2912E5E0" w14:textId="77777777" w:rsidTr="007148B1">
        <w:tc>
          <w:tcPr>
            <w:tcW w:w="3823" w:type="dxa"/>
          </w:tcPr>
          <w:p w14:paraId="3C6CACA6" w14:textId="77777777" w:rsidR="005E0ACE" w:rsidRPr="008851ED" w:rsidRDefault="005E0ACE" w:rsidP="002348BF">
            <w:pPr>
              <w:rPr>
                <w:color w:val="000000" w:themeColor="text1"/>
              </w:rPr>
            </w:pPr>
          </w:p>
          <w:p w14:paraId="30283818" w14:textId="1B5BE522" w:rsidR="005E0ACE" w:rsidRPr="008851ED" w:rsidRDefault="005E0ACE" w:rsidP="005E0ACE">
            <w:pPr>
              <w:pStyle w:val="Listeafsnit"/>
              <w:framePr w:wrap="around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I feltet ‘</w:t>
            </w:r>
            <w:r w:rsidR="00DB5114" w:rsidRPr="008851ED">
              <w:rPr>
                <w:color w:val="000000" w:themeColor="text1"/>
              </w:rPr>
              <w:t xml:space="preserve"> </w:t>
            </w:r>
            <w:r w:rsidRPr="008851ED">
              <w:rPr>
                <w:color w:val="000000" w:themeColor="text1"/>
              </w:rPr>
              <w:t xml:space="preserve">Link ’ </w:t>
            </w:r>
            <w:r w:rsidR="005E2A79"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t>skriver du</w:t>
            </w:r>
            <w:r w:rsidR="00DB5114" w:rsidRPr="008851ED">
              <w:rPr>
                <w:color w:val="000000" w:themeColor="text1"/>
              </w:rPr>
              <w:t xml:space="preserve"> h</w:t>
            </w:r>
            <w:r w:rsidRPr="008851ED">
              <w:rPr>
                <w:color w:val="000000" w:themeColor="text1"/>
              </w:rPr>
              <w:t>jemmesideadressen.</w:t>
            </w:r>
            <w:r w:rsidRPr="008851ED">
              <w:rPr>
                <w:color w:val="000000" w:themeColor="text1"/>
              </w:rPr>
              <w:br/>
            </w:r>
          </w:p>
          <w:p w14:paraId="27222215" w14:textId="77777777" w:rsidR="005E0ACE" w:rsidRPr="008851ED" w:rsidRDefault="005E0ACE" w:rsidP="005E0ACE">
            <w:pPr>
              <w:pStyle w:val="Listeafsnit"/>
              <w:framePr w:wrap="around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I feltet ’Åben i vindue’ skal du sætte flueben i ’Åben linket i et nyt vindue eller fane’</w:t>
            </w:r>
            <w:r w:rsidR="0060701E" w:rsidRPr="008851ED">
              <w:rPr>
                <w:color w:val="000000" w:themeColor="text1"/>
              </w:rPr>
              <w:t>.</w:t>
            </w:r>
            <w:r w:rsidR="0060701E" w:rsidRPr="008851ED">
              <w:rPr>
                <w:color w:val="000000" w:themeColor="text1"/>
              </w:rPr>
              <w:br/>
            </w:r>
          </w:p>
          <w:p w14:paraId="63825798" w14:textId="77777777" w:rsidR="0060701E" w:rsidRPr="008851ED" w:rsidRDefault="0060701E" w:rsidP="005E0ACE">
            <w:pPr>
              <w:pStyle w:val="Listeafsnit"/>
              <w:framePr w:wrap="around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’Indsend’</w:t>
            </w:r>
          </w:p>
        </w:tc>
        <w:tc>
          <w:tcPr>
            <w:tcW w:w="713" w:type="dxa"/>
            <w:gridSpan w:val="2"/>
          </w:tcPr>
          <w:p w14:paraId="1A674580" w14:textId="40E7A105" w:rsidR="0020055E" w:rsidRPr="008851ED" w:rsidRDefault="00DB5114" w:rsidP="002348BF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             </w:t>
            </w:r>
          </w:p>
        </w:tc>
        <w:tc>
          <w:tcPr>
            <w:tcW w:w="9997" w:type="dxa"/>
          </w:tcPr>
          <w:p w14:paraId="06E20CD4" w14:textId="2546EC86" w:rsidR="005E0ACE" w:rsidRPr="008851ED" w:rsidRDefault="008851ED" w:rsidP="002348BF">
            <w:pPr>
              <w:rPr>
                <w:color w:val="000000" w:themeColor="text1"/>
                <w:lang w:val="en-US"/>
              </w:rPr>
            </w:pPr>
            <w:r w:rsidRPr="008851ED">
              <w:rPr>
                <w:noProof/>
                <w:color w:val="000000" w:themeColor="text1"/>
              </w:rPr>
              <w:drawing>
                <wp:anchor distT="0" distB="0" distL="114300" distR="114300" simplePos="0" relativeHeight="251675648" behindDoc="1" locked="0" layoutInCell="1" allowOverlap="1" wp14:anchorId="7CB40C9F" wp14:editId="2E49C9D0">
                  <wp:simplePos x="0" y="0"/>
                  <wp:positionH relativeFrom="column">
                    <wp:posOffset>711693</wp:posOffset>
                  </wp:positionH>
                  <wp:positionV relativeFrom="paragraph">
                    <wp:posOffset>612</wp:posOffset>
                  </wp:positionV>
                  <wp:extent cx="2201333" cy="3212095"/>
                  <wp:effectExtent l="0" t="0" r="8890" b="7620"/>
                  <wp:wrapTight wrapText="bothSides">
                    <wp:wrapPolygon edited="0">
                      <wp:start x="0" y="0"/>
                      <wp:lineTo x="0" y="21267"/>
                      <wp:lineTo x="187" y="21523"/>
                      <wp:lineTo x="21313" y="21523"/>
                      <wp:lineTo x="21500" y="20883"/>
                      <wp:lineTo x="21500" y="384"/>
                      <wp:lineTo x="21313" y="0"/>
                      <wp:lineTo x="0" y="0"/>
                    </wp:wrapPolygon>
                  </wp:wrapTight>
                  <wp:docPr id="64" name="Billede 64" descr="C:\Users\azba399\AppData\Local\Temp\SNAGHTML56285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zba399\AppData\Local\Temp\SNAGHTML56285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14" cy="321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51ED" w:rsidRPr="008851ED" w14:paraId="7155093D" w14:textId="77777777" w:rsidTr="007148B1">
        <w:tc>
          <w:tcPr>
            <w:tcW w:w="3823" w:type="dxa"/>
          </w:tcPr>
          <w:p w14:paraId="55099971" w14:textId="1F6F1E2F" w:rsidR="00346471" w:rsidRPr="008851ED" w:rsidRDefault="00346471" w:rsidP="008851ED">
            <w:pPr>
              <w:pStyle w:val="Overskrift3"/>
              <w:outlineLvl w:val="2"/>
            </w:pPr>
            <w:bookmarkStart w:id="6" w:name="_Toc56589717"/>
            <w:r w:rsidRPr="008851ED">
              <w:lastRenderedPageBreak/>
              <w:t>Lav et internt link</w:t>
            </w:r>
            <w:bookmarkEnd w:id="6"/>
          </w:p>
          <w:p w14:paraId="6C50606F" w14:textId="77777777" w:rsidR="0060701E" w:rsidRPr="008851ED" w:rsidRDefault="0060701E" w:rsidP="0060701E">
            <w:pPr>
              <w:rPr>
                <w:color w:val="000000" w:themeColor="text1"/>
                <w:lang w:val="en-US"/>
              </w:rPr>
            </w:pPr>
          </w:p>
          <w:p w14:paraId="6290811A" w14:textId="77777777" w:rsidR="0060701E" w:rsidRPr="008851ED" w:rsidRDefault="0060701E" w:rsidP="0060701E">
            <w:pPr>
              <w:pStyle w:val="Listeafsnit"/>
              <w:framePr w:wrap="around"/>
              <w:numPr>
                <w:ilvl w:val="0"/>
                <w:numId w:val="23"/>
              </w:numPr>
              <w:rPr>
                <w:color w:val="000000" w:themeColor="text1"/>
                <w:lang w:val="en-US"/>
              </w:rPr>
            </w:pPr>
            <w:proofErr w:type="spellStart"/>
            <w:r w:rsidRPr="008851ED">
              <w:rPr>
                <w:color w:val="000000" w:themeColor="text1"/>
                <w:lang w:val="en-US"/>
              </w:rPr>
              <w:t>Markér</w:t>
            </w:r>
            <w:proofErr w:type="spellEnd"/>
            <w:r w:rsidRPr="008851E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8851ED">
              <w:rPr>
                <w:color w:val="000000" w:themeColor="text1"/>
                <w:lang w:val="en-US"/>
              </w:rPr>
              <w:t>teksten</w:t>
            </w:r>
            <w:proofErr w:type="spellEnd"/>
            <w:r w:rsidR="007148B1" w:rsidRPr="008851ED">
              <w:rPr>
                <w:color w:val="000000" w:themeColor="text1"/>
                <w:lang w:val="en-US"/>
              </w:rPr>
              <w:t>.</w:t>
            </w:r>
            <w:r w:rsidR="00B33F17" w:rsidRPr="008851ED">
              <w:rPr>
                <w:color w:val="000000" w:themeColor="text1"/>
                <w:lang w:val="en-US"/>
              </w:rPr>
              <w:br/>
            </w:r>
          </w:p>
          <w:p w14:paraId="5CB5A92C" w14:textId="77777777" w:rsidR="00B33F17" w:rsidRPr="008851ED" w:rsidRDefault="00B33F17" w:rsidP="00B33F17">
            <w:pPr>
              <w:pStyle w:val="Listeafsnit"/>
              <w:framePr w:wrap="around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‘Indsæt/ret link’</w:t>
            </w:r>
            <w:r w:rsidR="007148B1" w:rsidRPr="008851ED">
              <w:rPr>
                <w:color w:val="000000" w:themeColor="text1"/>
              </w:rPr>
              <w:t>.</w:t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  <w:t xml:space="preserve"> </w:t>
            </w:r>
          </w:p>
          <w:p w14:paraId="4027D7F3" w14:textId="77777777" w:rsidR="00B33F17" w:rsidRPr="008851ED" w:rsidRDefault="00B33F17" w:rsidP="00B33F17">
            <w:pPr>
              <w:pStyle w:val="Listeafsnit"/>
              <w:framePr w:wrap="around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Søg eller udpeg indholdet.</w:t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</w:p>
          <w:p w14:paraId="53944C62" w14:textId="77777777" w:rsidR="0060701E" w:rsidRPr="008851ED" w:rsidRDefault="00B33F17" w:rsidP="00B33F17">
            <w:pPr>
              <w:pStyle w:val="Listeafsnit"/>
              <w:framePr w:wrap="around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’Indsend’</w:t>
            </w:r>
          </w:p>
        </w:tc>
        <w:tc>
          <w:tcPr>
            <w:tcW w:w="713" w:type="dxa"/>
            <w:gridSpan w:val="2"/>
          </w:tcPr>
          <w:p w14:paraId="7B4333E6" w14:textId="77777777" w:rsidR="00346471" w:rsidRPr="008851ED" w:rsidRDefault="00346471" w:rsidP="002348BF">
            <w:pPr>
              <w:rPr>
                <w:color w:val="000000" w:themeColor="text1"/>
              </w:rPr>
            </w:pPr>
          </w:p>
        </w:tc>
        <w:tc>
          <w:tcPr>
            <w:tcW w:w="9997" w:type="dxa"/>
          </w:tcPr>
          <w:p w14:paraId="5C2AF8C3" w14:textId="77777777" w:rsidR="0060701E" w:rsidRPr="008851ED" w:rsidRDefault="0060701E" w:rsidP="002348BF">
            <w:pPr>
              <w:rPr>
                <w:color w:val="000000" w:themeColor="text1"/>
              </w:rPr>
            </w:pPr>
          </w:p>
          <w:p w14:paraId="77963491" w14:textId="77777777" w:rsidR="0060701E" w:rsidRPr="008851ED" w:rsidRDefault="0060701E" w:rsidP="002348BF">
            <w:pPr>
              <w:rPr>
                <w:color w:val="000000" w:themeColor="text1"/>
                <w:lang w:val="en-US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F015C73" wp14:editId="52449625">
                  <wp:extent cx="3514725" cy="1494384"/>
                  <wp:effectExtent l="0" t="0" r="0" b="0"/>
                  <wp:docPr id="22" name="Billede 22" descr="C:\Users\azba399\AppData\Local\Temp\SNAGHTML1fcf9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zba399\AppData\Local\Temp\SNAGHTML1fcf9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884" cy="150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B95D0" w14:textId="77777777" w:rsidR="0060701E" w:rsidRPr="008851ED" w:rsidRDefault="0060701E" w:rsidP="002348BF">
            <w:pPr>
              <w:rPr>
                <w:color w:val="000000" w:themeColor="text1"/>
                <w:lang w:val="en-US"/>
              </w:rPr>
            </w:pPr>
          </w:p>
          <w:p w14:paraId="325F1F36" w14:textId="77777777" w:rsidR="0060701E" w:rsidRPr="008851ED" w:rsidRDefault="0060701E" w:rsidP="002348BF">
            <w:pPr>
              <w:rPr>
                <w:color w:val="000000" w:themeColor="text1"/>
                <w:lang w:val="en-US"/>
              </w:rPr>
            </w:pPr>
          </w:p>
          <w:p w14:paraId="063D1B82" w14:textId="77777777" w:rsidR="00346471" w:rsidRPr="008851ED" w:rsidRDefault="00B33F17" w:rsidP="002348BF">
            <w:pPr>
              <w:rPr>
                <w:color w:val="000000" w:themeColor="text1"/>
                <w:lang w:val="en-US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2C40F8A3" wp14:editId="538F4DF8">
                  <wp:extent cx="2743200" cy="2620563"/>
                  <wp:effectExtent l="0" t="0" r="0" b="0"/>
                  <wp:docPr id="26" name="Billede 26" descr="C:\Users\azba399\AppData\Local\Temp\SNAGHTML1fdf7c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zba399\AppData\Local\Temp\SNAGHTML1fdf7c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18" cy="263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460C697A" w14:textId="77777777" w:rsidTr="007148B1">
        <w:tc>
          <w:tcPr>
            <w:tcW w:w="3823" w:type="dxa"/>
          </w:tcPr>
          <w:p w14:paraId="66506025" w14:textId="77777777" w:rsidR="00B8384E" w:rsidRPr="008851ED" w:rsidRDefault="00B8384E" w:rsidP="00276976">
            <w:pPr>
              <w:pStyle w:val="Overskrift3"/>
              <w:outlineLvl w:val="2"/>
            </w:pPr>
          </w:p>
        </w:tc>
        <w:tc>
          <w:tcPr>
            <w:tcW w:w="713" w:type="dxa"/>
            <w:gridSpan w:val="2"/>
          </w:tcPr>
          <w:p w14:paraId="3485565D" w14:textId="77777777" w:rsidR="00B8384E" w:rsidRPr="008851ED" w:rsidRDefault="00B8384E" w:rsidP="00B54075">
            <w:pPr>
              <w:rPr>
                <w:color w:val="000000" w:themeColor="text1"/>
              </w:rPr>
            </w:pPr>
          </w:p>
        </w:tc>
        <w:tc>
          <w:tcPr>
            <w:tcW w:w="9997" w:type="dxa"/>
          </w:tcPr>
          <w:p w14:paraId="7A4F0F57" w14:textId="77777777" w:rsidR="00B8384E" w:rsidRPr="008851ED" w:rsidRDefault="00B8384E" w:rsidP="00B54075">
            <w:pPr>
              <w:rPr>
                <w:noProof/>
                <w:color w:val="000000" w:themeColor="text1"/>
              </w:rPr>
            </w:pPr>
          </w:p>
        </w:tc>
      </w:tr>
      <w:tr w:rsidR="008851ED" w:rsidRPr="008851ED" w14:paraId="3900E420" w14:textId="77777777" w:rsidTr="007148B1">
        <w:tc>
          <w:tcPr>
            <w:tcW w:w="3823" w:type="dxa"/>
          </w:tcPr>
          <w:p w14:paraId="6537444F" w14:textId="3B003DED" w:rsidR="00F10907" w:rsidRPr="008851ED" w:rsidRDefault="00F10907" w:rsidP="00276976">
            <w:pPr>
              <w:pStyle w:val="Overskrift3"/>
              <w:outlineLvl w:val="2"/>
            </w:pPr>
            <w:bookmarkStart w:id="7" w:name="_Toc56589718"/>
            <w:r w:rsidRPr="008851ED">
              <w:lastRenderedPageBreak/>
              <w:t>Lav en ’Call To Action’ knap</w:t>
            </w:r>
            <w:bookmarkEnd w:id="7"/>
          </w:p>
          <w:p w14:paraId="1444867C" w14:textId="77777777" w:rsidR="00F10907" w:rsidRPr="008851ED" w:rsidRDefault="00F10907" w:rsidP="00B54075">
            <w:pPr>
              <w:ind w:left="360"/>
              <w:rPr>
                <w:color w:val="000000" w:themeColor="text1"/>
              </w:rPr>
            </w:pPr>
          </w:p>
          <w:p w14:paraId="23E7F939" w14:textId="77777777" w:rsidR="007C6207" w:rsidRPr="008851ED" w:rsidRDefault="00201418" w:rsidP="003308ED">
            <w:pPr>
              <w:pStyle w:val="Listeafsnit"/>
              <w:framePr w:wrap="around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Sæt markøren på det sted du vil vise knappen</w:t>
            </w:r>
            <w:r w:rsidR="003308ED" w:rsidRPr="008851ED">
              <w:rPr>
                <w:color w:val="000000" w:themeColor="text1"/>
              </w:rPr>
              <w:t>.</w:t>
            </w:r>
            <w:r w:rsidR="007C6207" w:rsidRPr="008851ED">
              <w:rPr>
                <w:color w:val="000000" w:themeColor="text1"/>
              </w:rPr>
              <w:br/>
            </w:r>
            <w:r w:rsidR="007C6207" w:rsidRPr="008851ED">
              <w:rPr>
                <w:color w:val="000000" w:themeColor="text1"/>
              </w:rPr>
              <w:br/>
            </w:r>
            <w:r w:rsidR="007C6207" w:rsidRPr="008851ED">
              <w:rPr>
                <w:color w:val="000000" w:themeColor="text1"/>
              </w:rPr>
              <w:br/>
            </w:r>
            <w:r w:rsidR="007C6207" w:rsidRPr="008851ED">
              <w:rPr>
                <w:color w:val="000000" w:themeColor="text1"/>
              </w:rPr>
              <w:br/>
            </w:r>
            <w:r w:rsidR="007C6207" w:rsidRPr="008851ED">
              <w:rPr>
                <w:color w:val="000000" w:themeColor="text1"/>
              </w:rPr>
              <w:br/>
            </w:r>
            <w:r w:rsidR="007C6207" w:rsidRPr="008851ED">
              <w:rPr>
                <w:color w:val="000000" w:themeColor="text1"/>
              </w:rPr>
              <w:br/>
            </w:r>
            <w:r w:rsidR="007C6207" w:rsidRPr="008851ED">
              <w:rPr>
                <w:color w:val="000000" w:themeColor="text1"/>
              </w:rPr>
              <w:br/>
            </w:r>
          </w:p>
          <w:p w14:paraId="1550BFB3" w14:textId="77777777" w:rsidR="00602D29" w:rsidRPr="008851ED" w:rsidRDefault="007C6207" w:rsidP="003308ED">
            <w:pPr>
              <w:pStyle w:val="Listeafsnit"/>
              <w:framePr w:wrap="around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Tryk på </w:t>
            </w:r>
            <w:r w:rsidR="00602D29" w:rsidRPr="008851ED">
              <w:rPr>
                <w:color w:val="000000" w:themeColor="text1"/>
              </w:rPr>
              <w:t xml:space="preserve">’ indsæt </w:t>
            </w:r>
            <w:proofErr w:type="spellStart"/>
            <w:r w:rsidR="00602D29" w:rsidRPr="008851ED">
              <w:rPr>
                <w:color w:val="000000" w:themeColor="text1"/>
              </w:rPr>
              <w:t>macro</w:t>
            </w:r>
            <w:proofErr w:type="spellEnd"/>
            <w:r w:rsidR="00602D29" w:rsidRPr="008851ED">
              <w:rPr>
                <w:color w:val="000000" w:themeColor="text1"/>
              </w:rPr>
              <w:t xml:space="preserve"> ’</w:t>
            </w:r>
            <w:r w:rsidR="00602D29" w:rsidRPr="008851ED">
              <w:rPr>
                <w:color w:val="000000" w:themeColor="text1"/>
              </w:rPr>
              <w:br/>
            </w:r>
            <w:r w:rsidR="00602D29" w:rsidRPr="008851ED">
              <w:rPr>
                <w:color w:val="000000" w:themeColor="text1"/>
              </w:rPr>
              <w:br/>
            </w:r>
            <w:r w:rsidR="00602D29" w:rsidRPr="008851ED">
              <w:rPr>
                <w:color w:val="000000" w:themeColor="text1"/>
              </w:rPr>
              <w:br/>
            </w:r>
            <w:r w:rsidR="00602D29" w:rsidRPr="008851ED">
              <w:rPr>
                <w:color w:val="000000" w:themeColor="text1"/>
              </w:rPr>
              <w:br/>
            </w:r>
            <w:r w:rsidR="00602D29" w:rsidRPr="008851ED">
              <w:rPr>
                <w:color w:val="000000" w:themeColor="text1"/>
              </w:rPr>
              <w:br/>
            </w:r>
            <w:r w:rsidR="00602D29" w:rsidRPr="008851ED">
              <w:rPr>
                <w:color w:val="000000" w:themeColor="text1"/>
              </w:rPr>
              <w:br/>
            </w:r>
            <w:r w:rsidR="00602D29" w:rsidRPr="008851ED">
              <w:rPr>
                <w:color w:val="000000" w:themeColor="text1"/>
              </w:rPr>
              <w:br/>
            </w:r>
            <w:r w:rsidR="00602D29" w:rsidRPr="008851ED">
              <w:rPr>
                <w:color w:val="000000" w:themeColor="text1"/>
              </w:rPr>
              <w:br/>
            </w:r>
          </w:p>
          <w:p w14:paraId="55D6EE26" w14:textId="77777777" w:rsidR="000A6564" w:rsidRPr="008851ED" w:rsidRDefault="00602D29" w:rsidP="003308ED">
            <w:pPr>
              <w:pStyle w:val="Listeafsnit"/>
              <w:framePr w:wrap="around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lastRenderedPageBreak/>
              <w:t>Vælg ”Call To Action”</w:t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  <w:r w:rsidR="000A6564" w:rsidRPr="008851ED">
              <w:rPr>
                <w:color w:val="000000" w:themeColor="text1"/>
              </w:rPr>
              <w:br/>
            </w:r>
          </w:p>
          <w:p w14:paraId="317B0385" w14:textId="77777777" w:rsidR="00606296" w:rsidRPr="008851ED" w:rsidRDefault="000A6564" w:rsidP="003308ED">
            <w:pPr>
              <w:pStyle w:val="Listeafsnit"/>
              <w:framePr w:wrap="around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</w:t>
            </w:r>
            <w:proofErr w:type="spellStart"/>
            <w:r w:rsidRPr="008851ED">
              <w:rPr>
                <w:color w:val="000000" w:themeColor="text1"/>
              </w:rPr>
              <w:t>Choose</w:t>
            </w:r>
            <w:proofErr w:type="spellEnd"/>
            <w:r w:rsidRPr="008851ED">
              <w:rPr>
                <w:color w:val="000000" w:themeColor="text1"/>
              </w:rPr>
              <w:t>’</w:t>
            </w:r>
            <w:r w:rsidR="00606296" w:rsidRPr="008851ED">
              <w:rPr>
                <w:color w:val="000000" w:themeColor="text1"/>
              </w:rPr>
              <w:br/>
            </w:r>
          </w:p>
          <w:p w14:paraId="5742C561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379AFFB1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505000E4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283F11A2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16942F6C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4DEC0538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72911E04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44397624" w14:textId="77777777" w:rsidR="00606296" w:rsidRPr="008851ED" w:rsidRDefault="00606296" w:rsidP="00606296">
            <w:pPr>
              <w:rPr>
                <w:color w:val="000000" w:themeColor="text1"/>
              </w:rPr>
            </w:pPr>
          </w:p>
          <w:p w14:paraId="6B761220" w14:textId="77777777" w:rsidR="007C6207" w:rsidRPr="008851ED" w:rsidRDefault="00606296" w:rsidP="00606296">
            <w:pPr>
              <w:pStyle w:val="Listeafsnit"/>
              <w:framePr w:wrap="around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lastRenderedPageBreak/>
              <w:t>Udfyld</w:t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="003308ED" w:rsidRPr="008851ED">
              <w:rPr>
                <w:color w:val="000000" w:themeColor="text1"/>
              </w:rPr>
              <w:br/>
            </w:r>
          </w:p>
          <w:p w14:paraId="2BA247AB" w14:textId="77777777" w:rsidR="007C6207" w:rsidRPr="008851ED" w:rsidRDefault="007C6207" w:rsidP="007C6207">
            <w:pPr>
              <w:rPr>
                <w:color w:val="000000" w:themeColor="text1"/>
              </w:rPr>
            </w:pPr>
          </w:p>
          <w:p w14:paraId="0BA43049" w14:textId="77777777" w:rsidR="007C6207" w:rsidRPr="008851ED" w:rsidRDefault="007C6207" w:rsidP="007C6207">
            <w:pPr>
              <w:rPr>
                <w:color w:val="000000" w:themeColor="text1"/>
              </w:rPr>
            </w:pPr>
          </w:p>
          <w:p w14:paraId="34DD06BC" w14:textId="77777777" w:rsidR="007C6207" w:rsidRPr="008851ED" w:rsidRDefault="007C6207" w:rsidP="007C6207">
            <w:pPr>
              <w:rPr>
                <w:color w:val="000000" w:themeColor="text1"/>
              </w:rPr>
            </w:pPr>
          </w:p>
          <w:p w14:paraId="1E582634" w14:textId="77777777" w:rsidR="007C6207" w:rsidRPr="008851ED" w:rsidRDefault="007C6207" w:rsidP="007C6207">
            <w:pPr>
              <w:rPr>
                <w:color w:val="000000" w:themeColor="text1"/>
              </w:rPr>
            </w:pPr>
          </w:p>
          <w:p w14:paraId="36BE4C71" w14:textId="77777777" w:rsidR="007C6207" w:rsidRPr="008851ED" w:rsidRDefault="007C6207" w:rsidP="007C6207">
            <w:pPr>
              <w:rPr>
                <w:color w:val="000000" w:themeColor="text1"/>
              </w:rPr>
            </w:pPr>
          </w:p>
          <w:p w14:paraId="3D8763B1" w14:textId="77777777" w:rsidR="007C6207" w:rsidRPr="008851ED" w:rsidRDefault="007C6207" w:rsidP="007C6207">
            <w:pPr>
              <w:rPr>
                <w:color w:val="000000" w:themeColor="text1"/>
              </w:rPr>
            </w:pPr>
          </w:p>
          <w:p w14:paraId="0E085293" w14:textId="77777777" w:rsidR="007C6207" w:rsidRPr="008851ED" w:rsidRDefault="007C6207" w:rsidP="007C6207">
            <w:pPr>
              <w:rPr>
                <w:color w:val="000000" w:themeColor="text1"/>
              </w:rPr>
            </w:pPr>
          </w:p>
          <w:p w14:paraId="705479A3" w14:textId="77777777" w:rsidR="00F10907" w:rsidRPr="00BC1E65" w:rsidRDefault="00F10907" w:rsidP="00B54075">
            <w:pPr>
              <w:rPr>
                <w:color w:val="000000" w:themeColor="text1"/>
              </w:rPr>
            </w:pPr>
          </w:p>
        </w:tc>
        <w:tc>
          <w:tcPr>
            <w:tcW w:w="713" w:type="dxa"/>
            <w:gridSpan w:val="2"/>
          </w:tcPr>
          <w:p w14:paraId="73CB50CE" w14:textId="77777777" w:rsidR="00F10907" w:rsidRPr="008851ED" w:rsidRDefault="00F10907" w:rsidP="00B54075">
            <w:pPr>
              <w:rPr>
                <w:color w:val="000000" w:themeColor="text1"/>
              </w:rPr>
            </w:pPr>
          </w:p>
        </w:tc>
        <w:tc>
          <w:tcPr>
            <w:tcW w:w="9997" w:type="dxa"/>
          </w:tcPr>
          <w:p w14:paraId="59E7F2EF" w14:textId="77777777" w:rsidR="007C6207" w:rsidRPr="008851ED" w:rsidRDefault="007C6207" w:rsidP="00B54075">
            <w:pPr>
              <w:rPr>
                <w:noProof/>
                <w:color w:val="000000" w:themeColor="text1"/>
              </w:rPr>
            </w:pPr>
          </w:p>
          <w:p w14:paraId="325F9DA8" w14:textId="77777777" w:rsidR="007C6207" w:rsidRPr="008851ED" w:rsidRDefault="007C6207" w:rsidP="00B54075">
            <w:pPr>
              <w:rPr>
                <w:noProof/>
                <w:color w:val="000000" w:themeColor="text1"/>
              </w:rPr>
            </w:pPr>
          </w:p>
          <w:p w14:paraId="192FFFEA" w14:textId="77777777" w:rsidR="00F10907" w:rsidRPr="008851ED" w:rsidRDefault="007C6207" w:rsidP="007C6207">
            <w:pPr>
              <w:jc w:val="center"/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3BAF0B3F" wp14:editId="454F35CB">
                  <wp:extent cx="2971800" cy="1770556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ta_cursor_placering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236" cy="178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2D29" w:rsidRPr="008851ED">
              <w:rPr>
                <w:noProof/>
                <w:color w:val="000000" w:themeColor="text1"/>
              </w:rPr>
              <w:br/>
            </w:r>
            <w:r w:rsidR="00F10907" w:rsidRPr="008851ED">
              <w:rPr>
                <w:noProof/>
                <w:color w:val="000000" w:themeColor="text1"/>
              </w:rPr>
              <w:br/>
            </w:r>
            <w:r w:rsidR="00602D29" w:rsidRPr="008851ED">
              <w:rPr>
                <w:noProof/>
                <w:color w:val="000000" w:themeColor="text1"/>
              </w:rPr>
              <w:drawing>
                <wp:inline distT="0" distB="0" distL="0" distR="0" wp14:anchorId="0ACF98A5" wp14:editId="591FBAFF">
                  <wp:extent cx="2667000" cy="2076450"/>
                  <wp:effectExtent l="0" t="0" r="0" b="0"/>
                  <wp:docPr id="49" name="Billede 49" descr="C:\Users\azba399\AppData\Local\Temp\SNAGHTML43c48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zba399\AppData\Local\Temp\SNAGHTML43c48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0907" w:rsidRPr="008851ED">
              <w:rPr>
                <w:noProof/>
                <w:color w:val="000000" w:themeColor="text1"/>
              </w:rPr>
              <w:br/>
            </w:r>
            <w:r w:rsidR="00F10907" w:rsidRPr="008851ED">
              <w:rPr>
                <w:noProof/>
                <w:color w:val="000000" w:themeColor="text1"/>
              </w:rPr>
              <w:br/>
            </w:r>
            <w:r w:rsidR="00602D29" w:rsidRPr="008851ED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155A64C" wp14:editId="3DD98D66">
                  <wp:extent cx="3276600" cy="2277152"/>
                  <wp:effectExtent l="0" t="0" r="0" b="889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18-02-18_14-24-28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667" cy="228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6296" w:rsidRPr="008851ED">
              <w:rPr>
                <w:noProof/>
                <w:color w:val="000000" w:themeColor="text1"/>
              </w:rPr>
              <w:br/>
            </w:r>
            <w:r w:rsidR="00606296" w:rsidRPr="008851ED">
              <w:rPr>
                <w:noProof/>
                <w:color w:val="000000" w:themeColor="text1"/>
              </w:rPr>
              <w:br/>
            </w:r>
            <w:r w:rsidR="00606296" w:rsidRPr="008851ED">
              <w:rPr>
                <w:noProof/>
                <w:color w:val="000000" w:themeColor="text1"/>
              </w:rPr>
              <w:br/>
            </w:r>
            <w:r w:rsidR="00606296" w:rsidRPr="008851ED">
              <w:rPr>
                <w:noProof/>
                <w:color w:val="000000" w:themeColor="text1"/>
              </w:rPr>
              <w:drawing>
                <wp:inline distT="0" distB="0" distL="0" distR="0" wp14:anchorId="5E124916" wp14:editId="7E8AB252">
                  <wp:extent cx="3073780" cy="1713865"/>
                  <wp:effectExtent l="0" t="0" r="0" b="635"/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018-02-18_14-27-20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255" cy="171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96B3A" w14:textId="77777777" w:rsidR="00606296" w:rsidRPr="008851ED" w:rsidRDefault="00606296" w:rsidP="007C6207">
            <w:pPr>
              <w:jc w:val="center"/>
              <w:rPr>
                <w:noProof/>
                <w:color w:val="000000" w:themeColor="text1"/>
              </w:rPr>
            </w:pPr>
          </w:p>
          <w:p w14:paraId="0A138B42" w14:textId="77777777" w:rsidR="00606296" w:rsidRPr="008851ED" w:rsidRDefault="00606296" w:rsidP="007C6207">
            <w:pPr>
              <w:jc w:val="center"/>
              <w:rPr>
                <w:noProof/>
                <w:color w:val="000000" w:themeColor="text1"/>
              </w:rPr>
            </w:pPr>
          </w:p>
          <w:p w14:paraId="2AD207C5" w14:textId="77777777" w:rsidR="00606296" w:rsidRPr="008851ED" w:rsidRDefault="00606296" w:rsidP="007C6207">
            <w:pPr>
              <w:jc w:val="center"/>
              <w:rPr>
                <w:noProof/>
                <w:color w:val="000000" w:themeColor="text1"/>
              </w:rPr>
            </w:pPr>
          </w:p>
          <w:p w14:paraId="5680CB29" w14:textId="77777777" w:rsidR="00606296" w:rsidRPr="008851ED" w:rsidRDefault="00606296" w:rsidP="007C6207">
            <w:pPr>
              <w:jc w:val="center"/>
              <w:rPr>
                <w:noProof/>
                <w:color w:val="000000" w:themeColor="text1"/>
              </w:rPr>
            </w:pPr>
          </w:p>
          <w:p w14:paraId="25FEBF62" w14:textId="77777777" w:rsidR="00606296" w:rsidRPr="008851ED" w:rsidRDefault="00AE1EE1" w:rsidP="007C6207">
            <w:pPr>
              <w:jc w:val="center"/>
              <w:rPr>
                <w:noProof/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29E7F21F" wp14:editId="42404C54">
                  <wp:extent cx="5344254" cy="3846830"/>
                  <wp:effectExtent l="0" t="0" r="0" b="1270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018-02-18_14-29-49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457" cy="385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20F432A7" w14:textId="77777777" w:rsidTr="007148B1">
        <w:trPr>
          <w:trHeight w:val="6511"/>
        </w:trPr>
        <w:tc>
          <w:tcPr>
            <w:tcW w:w="3823" w:type="dxa"/>
          </w:tcPr>
          <w:p w14:paraId="723C6B13" w14:textId="77777777" w:rsidR="00346471" w:rsidRPr="008851ED" w:rsidRDefault="00DE2176" w:rsidP="00276976">
            <w:pPr>
              <w:pStyle w:val="Overskrift3"/>
              <w:outlineLvl w:val="2"/>
              <w:rPr>
                <w:lang w:val="da-DK"/>
              </w:rPr>
            </w:pPr>
            <w:r w:rsidRPr="008851ED">
              <w:rPr>
                <w:rFonts w:eastAsiaTheme="minorEastAsia" w:cstheme="minorBidi"/>
                <w:lang w:val="da-DK"/>
              </w:rPr>
              <w:lastRenderedPageBreak/>
              <w:br w:type="page"/>
            </w:r>
            <w:bookmarkStart w:id="8" w:name="_Toc56589719"/>
            <w:r w:rsidR="00B251EA" w:rsidRPr="008851ED">
              <w:rPr>
                <w:lang w:val="da-DK"/>
              </w:rPr>
              <w:t>Indsæt dokumentliste</w:t>
            </w:r>
            <w:bookmarkEnd w:id="8"/>
          </w:p>
          <w:p w14:paraId="12E4B4BC" w14:textId="77777777" w:rsidR="00B50AB9" w:rsidRPr="008851ED" w:rsidRDefault="00B50AB9" w:rsidP="00B50AB9">
            <w:pPr>
              <w:rPr>
                <w:color w:val="000000" w:themeColor="text1"/>
              </w:rPr>
            </w:pPr>
          </w:p>
          <w:p w14:paraId="6AF65B73" w14:textId="77777777" w:rsidR="00167390" w:rsidRPr="008851ED" w:rsidRDefault="00B50AB9" w:rsidP="00167390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Sæt markøren på det sted du vil vise listen</w:t>
            </w:r>
            <w:r w:rsidR="00167390" w:rsidRPr="008851ED">
              <w:rPr>
                <w:color w:val="000000" w:themeColor="text1"/>
              </w:rPr>
              <w:t>.</w:t>
            </w:r>
            <w:r w:rsidR="00167390" w:rsidRPr="008851ED">
              <w:rPr>
                <w:color w:val="000000" w:themeColor="text1"/>
              </w:rPr>
              <w:br/>
            </w:r>
          </w:p>
          <w:p w14:paraId="081F2BBD" w14:textId="77777777" w:rsidR="00B50AB9" w:rsidRPr="008851ED" w:rsidRDefault="00167390" w:rsidP="00167390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Tryk på ’ Indsæt </w:t>
            </w:r>
            <w:proofErr w:type="spellStart"/>
            <w:r w:rsidRPr="008851ED">
              <w:rPr>
                <w:color w:val="000000" w:themeColor="text1"/>
              </w:rPr>
              <w:t>macro</w:t>
            </w:r>
            <w:proofErr w:type="spellEnd"/>
            <w:r w:rsidRPr="008851ED">
              <w:rPr>
                <w:color w:val="000000" w:themeColor="text1"/>
              </w:rPr>
              <w:t xml:space="preserve"> ’ -knappen.</w:t>
            </w:r>
            <w:r w:rsidR="00225179" w:rsidRPr="008851ED">
              <w:rPr>
                <w:color w:val="000000" w:themeColor="text1"/>
              </w:rPr>
              <w:br/>
            </w:r>
            <w:r w:rsidR="00225179" w:rsidRPr="008851ED">
              <w:rPr>
                <w:color w:val="000000" w:themeColor="text1"/>
              </w:rPr>
              <w:br/>
            </w:r>
          </w:p>
          <w:p w14:paraId="2EDDA6F0" w14:textId="77777777" w:rsidR="00225179" w:rsidRPr="008851ED" w:rsidRDefault="00225179" w:rsidP="00167390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Vælg ’Dokument liste’</w:t>
            </w:r>
            <w:r w:rsidR="003B15B8" w:rsidRPr="008851ED">
              <w:rPr>
                <w:color w:val="000000" w:themeColor="text1"/>
              </w:rPr>
              <w:t>.</w:t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  <w:r w:rsidR="00083C1F" w:rsidRPr="008851ED">
              <w:rPr>
                <w:color w:val="000000" w:themeColor="text1"/>
              </w:rPr>
              <w:br/>
            </w:r>
          </w:p>
          <w:p w14:paraId="0859FE49" w14:textId="77777777" w:rsidR="00783468" w:rsidRPr="008851ED" w:rsidRDefault="00083C1F" w:rsidP="00167390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lastRenderedPageBreak/>
              <w:t xml:space="preserve">Skriv </w:t>
            </w:r>
            <w:r w:rsidR="001865CD" w:rsidRPr="008851ED">
              <w:rPr>
                <w:color w:val="000000" w:themeColor="text1"/>
              </w:rPr>
              <w:t xml:space="preserve">en </w:t>
            </w:r>
            <w:r w:rsidRPr="008851ED">
              <w:rPr>
                <w:color w:val="000000" w:themeColor="text1"/>
              </w:rPr>
              <w:t>overskrift</w:t>
            </w:r>
            <w:r w:rsidR="001865CD" w:rsidRPr="008851ED">
              <w:rPr>
                <w:color w:val="000000" w:themeColor="text1"/>
              </w:rPr>
              <w:t>.</w:t>
            </w:r>
            <w:r w:rsidR="00783468" w:rsidRPr="008851ED">
              <w:rPr>
                <w:color w:val="000000" w:themeColor="text1"/>
              </w:rPr>
              <w:br/>
            </w:r>
          </w:p>
          <w:p w14:paraId="7F7CF9BA" w14:textId="77777777" w:rsidR="002D0B76" w:rsidRPr="008851ED" w:rsidRDefault="002D0B76" w:rsidP="002D0B76">
            <w:pPr>
              <w:rPr>
                <w:color w:val="000000" w:themeColor="text1"/>
              </w:rPr>
            </w:pPr>
          </w:p>
          <w:p w14:paraId="7033D03C" w14:textId="032329B3" w:rsidR="002D0B76" w:rsidRPr="00ED0F21" w:rsidRDefault="00783468" w:rsidP="00ED0F21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U</w:t>
            </w:r>
            <w:r w:rsidR="00083C1F" w:rsidRPr="008851ED">
              <w:rPr>
                <w:color w:val="000000" w:themeColor="text1"/>
              </w:rPr>
              <w:t xml:space="preserve">dpeg </w:t>
            </w:r>
            <w:r w:rsidR="004F064A" w:rsidRPr="008851ED">
              <w:rPr>
                <w:color w:val="000000" w:themeColor="text1"/>
              </w:rPr>
              <w:t xml:space="preserve">filer i </w:t>
            </w:r>
            <w:r w:rsidR="00083C1F" w:rsidRPr="008851ED">
              <w:rPr>
                <w:color w:val="000000" w:themeColor="text1"/>
              </w:rPr>
              <w:t xml:space="preserve">mappen – Media / </w:t>
            </w:r>
            <w:r w:rsidR="004B5AA3">
              <w:rPr>
                <w:color w:val="000000" w:themeColor="text1"/>
              </w:rPr>
              <w:t>Subsites</w:t>
            </w:r>
            <w:r w:rsidR="00083C1F" w:rsidRPr="008851ED">
              <w:rPr>
                <w:color w:val="000000" w:themeColor="text1"/>
              </w:rPr>
              <w:t xml:space="preserve"> / </w:t>
            </w:r>
            <w:r w:rsidR="004B5AA3">
              <w:rPr>
                <w:color w:val="000000" w:themeColor="text1"/>
              </w:rPr>
              <w:t>Kursus</w:t>
            </w:r>
            <w:r w:rsidR="00BC1E65">
              <w:rPr>
                <w:color w:val="000000" w:themeColor="text1"/>
              </w:rPr>
              <w:t xml:space="preserve"> /</w:t>
            </w:r>
            <w:r w:rsidR="004B5AA3">
              <w:rPr>
                <w:color w:val="000000" w:themeColor="text1"/>
              </w:rPr>
              <w:t xml:space="preserve"> </w:t>
            </w:r>
            <w:r w:rsidR="00083C1F" w:rsidRPr="008851ED">
              <w:rPr>
                <w:color w:val="000000" w:themeColor="text1"/>
              </w:rPr>
              <w:t>TEST-</w:t>
            </w:r>
            <w:proofErr w:type="spellStart"/>
            <w:r w:rsidR="00083C1F" w:rsidRPr="008851ED">
              <w:rPr>
                <w:color w:val="000000" w:themeColor="text1"/>
              </w:rPr>
              <w:t>pdfer</w:t>
            </w:r>
            <w:proofErr w:type="spellEnd"/>
            <w:r w:rsidRPr="008851ED">
              <w:rPr>
                <w:color w:val="000000" w:themeColor="text1"/>
              </w:rPr>
              <w:t>.</w:t>
            </w:r>
            <w:r w:rsidR="007625DB">
              <w:rPr>
                <w:color w:val="000000" w:themeColor="text1"/>
              </w:rPr>
              <w:t xml:space="preserve"> </w:t>
            </w:r>
            <w:r w:rsidR="007625DB" w:rsidRPr="00ED0F21">
              <w:rPr>
                <w:color w:val="FF0000"/>
                <w:highlight w:val="yellow"/>
              </w:rPr>
              <w:t xml:space="preserve">Pas på du ikke markerer </w:t>
            </w:r>
            <w:r w:rsidR="00EC1010" w:rsidRPr="00ED0F21">
              <w:rPr>
                <w:color w:val="FF0000"/>
                <w:highlight w:val="yellow"/>
              </w:rPr>
              <w:t>flere</w:t>
            </w:r>
            <w:r w:rsidR="007625DB" w:rsidRPr="00ED0F21">
              <w:rPr>
                <w:color w:val="FF0000"/>
                <w:highlight w:val="yellow"/>
              </w:rPr>
              <w:t xml:space="preserve"> mapper ved en fejl</w:t>
            </w:r>
            <w:r w:rsidR="00ED0F21" w:rsidRPr="00ED0F21">
              <w:rPr>
                <w:color w:val="FF0000"/>
                <w:highlight w:val="yellow"/>
              </w:rPr>
              <w:t xml:space="preserve"> – klik altid på mappens navnebjælke når du navigerer i stifinderen, og ikke på selve mappeikonet</w:t>
            </w:r>
            <w:r w:rsidR="00DE2176" w:rsidRPr="00ED0F21">
              <w:rPr>
                <w:color w:val="000000" w:themeColor="text1"/>
              </w:rPr>
              <w:br/>
            </w:r>
          </w:p>
          <w:p w14:paraId="0EC87C3F" w14:textId="77777777" w:rsidR="00783468" w:rsidRPr="008851ED" w:rsidRDefault="00783468" w:rsidP="00167390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’Indsend’.</w:t>
            </w:r>
            <w:r w:rsidR="00503AF5" w:rsidRPr="008851ED">
              <w:rPr>
                <w:color w:val="000000" w:themeColor="text1"/>
              </w:rPr>
              <w:br/>
            </w:r>
          </w:p>
          <w:p w14:paraId="3C532679" w14:textId="77777777" w:rsidR="00DE2176" w:rsidRPr="008851ED" w:rsidRDefault="00503AF5" w:rsidP="004F064A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="000F0168" w:rsidRPr="008851ED">
              <w:rPr>
                <w:color w:val="000000" w:themeColor="text1"/>
              </w:rPr>
              <w:lastRenderedPageBreak/>
              <w:br/>
            </w:r>
          </w:p>
          <w:p w14:paraId="06E37AA8" w14:textId="77777777" w:rsidR="00DE2176" w:rsidRPr="008851ED" w:rsidRDefault="00DE2176" w:rsidP="00DE2176">
            <w:pPr>
              <w:rPr>
                <w:color w:val="000000" w:themeColor="text1"/>
              </w:rPr>
            </w:pPr>
          </w:p>
          <w:p w14:paraId="5FE528EA" w14:textId="77777777" w:rsidR="00DE2176" w:rsidRPr="008851ED" w:rsidRDefault="00DE2176" w:rsidP="00DE2176">
            <w:pPr>
              <w:rPr>
                <w:color w:val="000000" w:themeColor="text1"/>
              </w:rPr>
            </w:pPr>
          </w:p>
          <w:p w14:paraId="755F8773" w14:textId="77777777" w:rsidR="00503AF5" w:rsidRPr="008851ED" w:rsidRDefault="000F0168" w:rsidP="00DE2176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</w:p>
          <w:p w14:paraId="6F511EAE" w14:textId="7E3F1F40" w:rsidR="000C582C" w:rsidRDefault="00503AF5" w:rsidP="00DE2176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</w:t>
            </w:r>
            <w:r w:rsidR="00DE2176" w:rsidRPr="008851ED">
              <w:rPr>
                <w:color w:val="000000" w:themeColor="text1"/>
              </w:rPr>
              <w:t>ryk på ’Gem og udgiv’</w:t>
            </w:r>
            <w:r w:rsidR="004956FC" w:rsidRPr="008851ED">
              <w:rPr>
                <w:color w:val="000000" w:themeColor="text1"/>
              </w:rPr>
              <w:t>.</w:t>
            </w:r>
            <w:r w:rsidR="00DE2176" w:rsidRPr="008851ED">
              <w:rPr>
                <w:color w:val="000000" w:themeColor="text1"/>
              </w:rPr>
              <w:t xml:space="preserve"> </w:t>
            </w:r>
          </w:p>
          <w:p w14:paraId="569EC6BF" w14:textId="2EC734F4" w:rsidR="002D56E2" w:rsidRDefault="002D56E2" w:rsidP="002D56E2">
            <w:pPr>
              <w:rPr>
                <w:color w:val="000000" w:themeColor="text1"/>
              </w:rPr>
            </w:pPr>
          </w:p>
          <w:p w14:paraId="2B473E26" w14:textId="6727F28C" w:rsidR="002D56E2" w:rsidRDefault="002D56E2" w:rsidP="002D56E2">
            <w:pPr>
              <w:rPr>
                <w:color w:val="000000" w:themeColor="text1"/>
              </w:rPr>
            </w:pPr>
          </w:p>
          <w:p w14:paraId="0290CE4A" w14:textId="08468FCE" w:rsidR="002D56E2" w:rsidRDefault="002D56E2" w:rsidP="002D56E2">
            <w:pPr>
              <w:rPr>
                <w:color w:val="000000" w:themeColor="text1"/>
              </w:rPr>
            </w:pPr>
          </w:p>
          <w:p w14:paraId="160777AE" w14:textId="37870E44" w:rsidR="002D56E2" w:rsidRDefault="002D56E2" w:rsidP="002D56E2">
            <w:pPr>
              <w:rPr>
                <w:color w:val="000000" w:themeColor="text1"/>
              </w:rPr>
            </w:pPr>
          </w:p>
          <w:p w14:paraId="533B1CE8" w14:textId="1DD0DC7B" w:rsidR="002D56E2" w:rsidRDefault="002D56E2" w:rsidP="002D56E2">
            <w:pPr>
              <w:rPr>
                <w:color w:val="000000" w:themeColor="text1"/>
              </w:rPr>
            </w:pPr>
          </w:p>
          <w:p w14:paraId="70A7193F" w14:textId="5580796D" w:rsidR="002D56E2" w:rsidRDefault="002D56E2" w:rsidP="002D56E2">
            <w:pPr>
              <w:rPr>
                <w:color w:val="000000" w:themeColor="text1"/>
              </w:rPr>
            </w:pPr>
          </w:p>
          <w:p w14:paraId="3CBF2809" w14:textId="77777777" w:rsidR="002D56E2" w:rsidRPr="002D56E2" w:rsidRDefault="002D56E2" w:rsidP="002D56E2">
            <w:pPr>
              <w:rPr>
                <w:color w:val="000000" w:themeColor="text1"/>
              </w:rPr>
            </w:pPr>
          </w:p>
          <w:p w14:paraId="6CDC3CF0" w14:textId="27BE6789" w:rsidR="00DE2176" w:rsidRPr="008851ED" w:rsidRDefault="002D56E2" w:rsidP="00DE2176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Gå til info-fanen og besøg din sides URL</w:t>
            </w:r>
            <w:r w:rsidR="00D47717">
              <w:rPr>
                <w:color w:val="000000" w:themeColor="text1"/>
              </w:rPr>
              <w:t xml:space="preserve"> for at se dine ændringer</w:t>
            </w:r>
            <w:r w:rsidR="00F46AC0">
              <w:rPr>
                <w:color w:val="000000" w:themeColor="text1"/>
              </w:rPr>
              <w:t>. Hvis dine ændringer ikke vises med det samme, så vent lige 10 sekunder og genindlæs siden</w:t>
            </w:r>
            <w:r w:rsidR="007777D2">
              <w:rPr>
                <w:color w:val="000000" w:themeColor="text1"/>
              </w:rPr>
              <w:t xml:space="preserve"> </w:t>
            </w:r>
            <w:r w:rsidR="007777D2" w:rsidRPr="007777D2">
              <w:rPr>
                <w:color w:val="auto"/>
              </w:rPr>
              <w:t xml:space="preserve">(du skal muligvis </w:t>
            </w:r>
            <w:r w:rsidR="007777D2" w:rsidRPr="007777D2">
              <w:rPr>
                <w:color w:val="auto"/>
              </w:rPr>
              <w:lastRenderedPageBreak/>
              <w:t>trykke på en pil for at se info-fanen på en lille skærm)</w:t>
            </w:r>
            <w:r w:rsidR="00B4538D" w:rsidRPr="008851ED">
              <w:rPr>
                <w:color w:val="000000" w:themeColor="text1"/>
              </w:rPr>
              <w:br/>
            </w:r>
          </w:p>
          <w:p w14:paraId="581AAE42" w14:textId="77777777" w:rsidR="00DE2176" w:rsidRPr="008851ED" w:rsidRDefault="00DE2176" w:rsidP="00DE2176">
            <w:pPr>
              <w:rPr>
                <w:color w:val="000000" w:themeColor="text1"/>
              </w:rPr>
            </w:pPr>
          </w:p>
          <w:p w14:paraId="129C098C" w14:textId="77777777" w:rsidR="00DE2176" w:rsidRPr="008851ED" w:rsidRDefault="00DE2176" w:rsidP="00DE2176">
            <w:pPr>
              <w:rPr>
                <w:color w:val="000000" w:themeColor="text1"/>
              </w:rPr>
            </w:pPr>
          </w:p>
          <w:p w14:paraId="07270519" w14:textId="77777777" w:rsidR="00DE2176" w:rsidRPr="008851ED" w:rsidRDefault="00DE2176" w:rsidP="00DE2176">
            <w:pPr>
              <w:rPr>
                <w:color w:val="000000" w:themeColor="text1"/>
              </w:rPr>
            </w:pPr>
          </w:p>
          <w:p w14:paraId="7EFB3D43" w14:textId="77777777" w:rsidR="00DE2176" w:rsidRPr="008851ED" w:rsidRDefault="00DE2176" w:rsidP="00DE2176">
            <w:pPr>
              <w:rPr>
                <w:color w:val="000000" w:themeColor="text1"/>
              </w:rPr>
            </w:pPr>
          </w:p>
          <w:p w14:paraId="076A217D" w14:textId="1F4981D9" w:rsidR="00503AF5" w:rsidRPr="008851ED" w:rsidRDefault="000F0168" w:rsidP="00DE2176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</w:p>
          <w:p w14:paraId="0D936C7D" w14:textId="78DDBDBB" w:rsidR="00503AF5" w:rsidRPr="00D47717" w:rsidRDefault="002D56E2" w:rsidP="00167390">
            <w:pPr>
              <w:pStyle w:val="Listeafsnit"/>
              <w:framePr w:wrap="around"/>
              <w:numPr>
                <w:ilvl w:val="0"/>
                <w:numId w:val="24"/>
              </w:numPr>
              <w:rPr>
                <w:color w:val="000000" w:themeColor="text1"/>
              </w:rPr>
            </w:pPr>
            <w:r w:rsidRPr="00D47717">
              <w:rPr>
                <w:noProof/>
                <w:color w:val="000000" w:themeColor="text1"/>
              </w:rPr>
              <w:drawing>
                <wp:anchor distT="0" distB="0" distL="114300" distR="114300" simplePos="0" relativeHeight="251687936" behindDoc="0" locked="0" layoutInCell="1" allowOverlap="1" wp14:anchorId="7E602FA5" wp14:editId="2AE32DFE">
                  <wp:simplePos x="0" y="0"/>
                  <wp:positionH relativeFrom="column">
                    <wp:posOffset>4212590</wp:posOffset>
                  </wp:positionH>
                  <wp:positionV relativeFrom="paragraph">
                    <wp:posOffset>-19050</wp:posOffset>
                  </wp:positionV>
                  <wp:extent cx="3943985" cy="2298065"/>
                  <wp:effectExtent l="0" t="0" r="0" b="6985"/>
                  <wp:wrapNone/>
                  <wp:docPr id="38" name="Billede 38" descr="C:\Users\azba399\AppData\Local\Temp\SNAGHTML2127b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zba399\AppData\Local\Temp\SNAGHTML2127b6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98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B7F5C" w:rsidRPr="00D47717">
              <w:rPr>
                <w:rStyle w:val="TipUmbracovejledningTegn"/>
                <w:color w:val="000000" w:themeColor="text1"/>
                <w:sz w:val="28"/>
                <w:szCs w:val="28"/>
              </w:rPr>
              <w:t>Rækkefølgen ændres i dokumentmappen i medie</w:t>
            </w:r>
            <w:r w:rsidR="00DD7F78" w:rsidRPr="00D47717">
              <w:rPr>
                <w:rStyle w:val="TipUmbracovejledningTegn"/>
                <w:color w:val="000000" w:themeColor="text1"/>
                <w:sz w:val="28"/>
                <w:szCs w:val="28"/>
              </w:rPr>
              <w:t>arkivet</w:t>
            </w:r>
            <w:r w:rsidR="00897948" w:rsidRPr="00D47717">
              <w:rPr>
                <w:color w:val="000000" w:themeColor="text1"/>
              </w:rPr>
              <w:br/>
            </w:r>
          </w:p>
        </w:tc>
        <w:tc>
          <w:tcPr>
            <w:tcW w:w="283" w:type="dxa"/>
          </w:tcPr>
          <w:p w14:paraId="6BB5B41A" w14:textId="77777777" w:rsidR="00346471" w:rsidRPr="008851ED" w:rsidRDefault="00346471" w:rsidP="00B50AB9">
            <w:pPr>
              <w:rPr>
                <w:color w:val="000000" w:themeColor="text1"/>
              </w:rPr>
            </w:pPr>
          </w:p>
        </w:tc>
        <w:tc>
          <w:tcPr>
            <w:tcW w:w="10427" w:type="dxa"/>
            <w:gridSpan w:val="2"/>
          </w:tcPr>
          <w:p w14:paraId="34CB283B" w14:textId="77777777" w:rsidR="00346471" w:rsidRPr="008851ED" w:rsidRDefault="00B50AB9" w:rsidP="00B50AB9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37BD0DC7" wp14:editId="6AC66E45">
                  <wp:extent cx="5695950" cy="1876425"/>
                  <wp:effectExtent l="0" t="0" r="0" b="0"/>
                  <wp:docPr id="29" name="Billede 29" descr="C:\Users\azba399\AppData\Local\Temp\SNAGHTML20459c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zba399\AppData\Local\Temp\SNAGHTML20459c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179" w:rsidRPr="008851ED">
              <w:rPr>
                <w:color w:val="000000" w:themeColor="text1"/>
              </w:rPr>
              <w:br/>
            </w:r>
          </w:p>
          <w:p w14:paraId="70D330BA" w14:textId="77777777" w:rsidR="00225179" w:rsidRPr="008851ED" w:rsidRDefault="00225179" w:rsidP="00B50AB9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9814B3F" wp14:editId="5030853B">
                  <wp:extent cx="3895725" cy="2343150"/>
                  <wp:effectExtent l="0" t="0" r="0" b="0"/>
                  <wp:docPr id="31" name="Billede 31" descr="C:\Users\azba399\AppData\Local\Temp\SNAGHTML20496e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zba399\AppData\Local\Temp\SNAGHTML20496e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152D8" w14:textId="77777777" w:rsidR="00083C1F" w:rsidRPr="008851ED" w:rsidRDefault="00083C1F" w:rsidP="00B50AB9">
            <w:pPr>
              <w:rPr>
                <w:color w:val="000000" w:themeColor="text1"/>
              </w:rPr>
            </w:pPr>
          </w:p>
          <w:p w14:paraId="5AD40B4C" w14:textId="77777777" w:rsidR="00503AF5" w:rsidRPr="008851ED" w:rsidRDefault="00083C1F" w:rsidP="00F44BEC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lastRenderedPageBreak/>
              <w:br/>
            </w: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7073FE00" wp14:editId="2CE43079">
                  <wp:extent cx="2466975" cy="2466975"/>
                  <wp:effectExtent l="0" t="0" r="9525" b="9525"/>
                  <wp:docPr id="35" name="Billede 35" descr="C:\Users\azba399\AppData\Local\Temp\SNAGHTML204d77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zba399\AppData\Local\Temp\SNAGHTML204d77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0B76" w:rsidRPr="008851ED">
              <w:rPr>
                <w:color w:val="000000" w:themeColor="text1"/>
              </w:rPr>
              <w:t xml:space="preserve"> </w:t>
            </w:r>
            <w:r w:rsidR="00DE2176" w:rsidRPr="008851ED">
              <w:rPr>
                <w:color w:val="000000" w:themeColor="text1"/>
              </w:rPr>
              <w:br/>
            </w:r>
            <w:r w:rsidR="00DE2176" w:rsidRPr="008851ED">
              <w:rPr>
                <w:noProof/>
                <w:color w:val="000000" w:themeColor="text1"/>
              </w:rPr>
              <w:drawing>
                <wp:inline distT="0" distB="0" distL="0" distR="0" wp14:anchorId="49247024" wp14:editId="15EEFB49">
                  <wp:extent cx="2362200" cy="2493434"/>
                  <wp:effectExtent l="0" t="0" r="0" b="2540"/>
                  <wp:docPr id="32" name="Billede 32" descr="C:\Users\azba399\AppData\Local\Temp\SNAGHTML204cb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zba399\AppData\Local\Temp\SNAGHTML204cb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58" cy="251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0B76" w:rsidRPr="008851ED">
              <w:rPr>
                <w:color w:val="000000" w:themeColor="text1"/>
              </w:rPr>
              <w:t xml:space="preserve">      </w:t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lastRenderedPageBreak/>
              <w:br/>
            </w:r>
          </w:p>
          <w:p w14:paraId="13C252EE" w14:textId="680C9B61" w:rsidR="00503AF5" w:rsidRPr="008851ED" w:rsidRDefault="000F0168" w:rsidP="00096EFC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0C2AC9B5" wp14:editId="6088E258">
                  <wp:extent cx="4238625" cy="2169283"/>
                  <wp:effectExtent l="0" t="0" r="0" b="2540"/>
                  <wp:docPr id="42" name="Billede 42" descr="C:\Users\azba399\AppData\Local\Temp\SNAGHTML20615b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zba399\AppData\Local\Temp\SNAGHTML20615b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629" cy="218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6EFC" w:rsidRPr="008851ED">
              <w:rPr>
                <w:color w:val="000000" w:themeColor="text1"/>
              </w:rPr>
              <w:br/>
            </w:r>
            <w:r w:rsidR="00096EFC" w:rsidRPr="008851ED">
              <w:rPr>
                <w:color w:val="000000" w:themeColor="text1"/>
              </w:rPr>
              <w:br/>
            </w:r>
            <w:r w:rsidR="00D47717">
              <w:rPr>
                <w:noProof/>
              </w:rPr>
              <w:drawing>
                <wp:inline distT="0" distB="0" distL="0" distR="0" wp14:anchorId="46B1CE40" wp14:editId="47D57961">
                  <wp:extent cx="5667375" cy="1597461"/>
                  <wp:effectExtent l="0" t="0" r="0" b="317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714" cy="159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8015D" w14:textId="6D9EBD99" w:rsidR="00346471" w:rsidRPr="008851ED" w:rsidRDefault="00346471" w:rsidP="002348BF">
      <w:pPr>
        <w:rPr>
          <w:color w:val="000000" w:themeColor="text1"/>
        </w:rPr>
      </w:pPr>
    </w:p>
    <w:tbl>
      <w:tblPr>
        <w:tblStyle w:val="Tabel-Gitter"/>
        <w:tblW w:w="16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36"/>
        <w:gridCol w:w="318"/>
        <w:gridCol w:w="238"/>
        <w:gridCol w:w="10108"/>
      </w:tblGrid>
      <w:tr w:rsidR="008851ED" w:rsidRPr="008851ED" w14:paraId="1DCD8E9D" w14:textId="77777777" w:rsidTr="008851ED">
        <w:tc>
          <w:tcPr>
            <w:tcW w:w="5812" w:type="dxa"/>
          </w:tcPr>
          <w:p w14:paraId="0C693EAE" w14:textId="77777777" w:rsidR="00346471" w:rsidRPr="008851ED" w:rsidRDefault="00323B55" w:rsidP="00A3621A">
            <w:pPr>
              <w:pStyle w:val="Overskrift1"/>
              <w:outlineLvl w:val="0"/>
            </w:pPr>
            <w:bookmarkStart w:id="9" w:name="_Toc56589720"/>
            <w:r w:rsidRPr="008851ED">
              <w:lastRenderedPageBreak/>
              <w:t>Sortering af indhold</w:t>
            </w:r>
            <w:bookmarkEnd w:id="9"/>
          </w:p>
          <w:p w14:paraId="3C965049" w14:textId="77777777" w:rsidR="00323B55" w:rsidRPr="008851ED" w:rsidRDefault="00323B55" w:rsidP="00323B55">
            <w:pPr>
              <w:rPr>
                <w:color w:val="000000" w:themeColor="text1"/>
              </w:rPr>
            </w:pPr>
          </w:p>
          <w:p w14:paraId="6D92C766" w14:textId="5D553A18" w:rsidR="00323B55" w:rsidRPr="008851ED" w:rsidRDefault="00323B55" w:rsidP="00323B55">
            <w:pPr>
              <w:pStyle w:val="Listeafsnit"/>
              <w:framePr w:wrap="around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Højreklik på den overordnede mappe.</w:t>
            </w:r>
            <w:r w:rsidR="00177E88">
              <w:rPr>
                <w:color w:val="000000" w:themeColor="text1"/>
              </w:rPr>
              <w:t xml:space="preserve"> (brug din sektionsside i Umbraco)</w:t>
            </w:r>
            <w:r w:rsidRPr="008851ED">
              <w:rPr>
                <w:color w:val="000000" w:themeColor="text1"/>
              </w:rPr>
              <w:br/>
            </w:r>
          </w:p>
          <w:p w14:paraId="32F88DD0" w14:textId="77777777" w:rsidR="00D83154" w:rsidRPr="008851ED" w:rsidRDefault="00323B55" w:rsidP="00323B55">
            <w:pPr>
              <w:pStyle w:val="Listeafsnit"/>
              <w:framePr w:wrap="around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Vælg ’Sortér’</w:t>
            </w:r>
            <w:r w:rsidR="00D47AD7" w:rsidRPr="008851ED">
              <w:rPr>
                <w:color w:val="000000" w:themeColor="text1"/>
              </w:rPr>
              <w:t>.</w:t>
            </w:r>
          </w:p>
          <w:p w14:paraId="046544D9" w14:textId="77777777" w:rsidR="00D83154" w:rsidRPr="008851ED" w:rsidRDefault="00D83154" w:rsidP="00D83154">
            <w:pPr>
              <w:rPr>
                <w:color w:val="000000" w:themeColor="text1"/>
              </w:rPr>
            </w:pPr>
          </w:p>
          <w:p w14:paraId="3C0EFBF8" w14:textId="77777777" w:rsidR="00D83154" w:rsidRPr="008851ED" w:rsidRDefault="00D83154" w:rsidP="00D83154">
            <w:pPr>
              <w:rPr>
                <w:color w:val="000000" w:themeColor="text1"/>
              </w:rPr>
            </w:pPr>
          </w:p>
          <w:p w14:paraId="25E52958" w14:textId="77777777" w:rsidR="00323B55" w:rsidRPr="008851ED" w:rsidRDefault="00D47AD7" w:rsidP="00D83154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</w:p>
          <w:p w14:paraId="636FDD0C" w14:textId="77777777" w:rsidR="00D47AD7" w:rsidRPr="008851ED" w:rsidRDefault="00D47AD7" w:rsidP="00323B55">
            <w:pPr>
              <w:pStyle w:val="Listeafsnit"/>
              <w:framePr w:wrap="around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Træk eller sortér hele kolonnen. </w:t>
            </w:r>
          </w:p>
          <w:p w14:paraId="55800B85" w14:textId="77777777" w:rsidR="001D543B" w:rsidRPr="008851ED" w:rsidRDefault="001D543B" w:rsidP="00E63D37">
            <w:pPr>
              <w:pStyle w:val="TipUmbracovejledning"/>
              <w:framePr w:wrap="around"/>
              <w:rPr>
                <w:color w:val="000000" w:themeColor="text1"/>
              </w:rPr>
            </w:pPr>
          </w:p>
          <w:p w14:paraId="2C46D851" w14:textId="77777777" w:rsidR="001D543B" w:rsidRPr="008851ED" w:rsidRDefault="001D543B" w:rsidP="00E63D37">
            <w:pPr>
              <w:pStyle w:val="TipUmbracovejledning"/>
              <w:framePr w:wrap="around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(Du anvender samme sorteringsmetode på f.eks. undersider eller filer)</w:t>
            </w:r>
          </w:p>
        </w:tc>
        <w:tc>
          <w:tcPr>
            <w:tcW w:w="236" w:type="dxa"/>
          </w:tcPr>
          <w:p w14:paraId="34E55D97" w14:textId="77777777" w:rsidR="00346471" w:rsidRPr="008851ED" w:rsidRDefault="00346471" w:rsidP="00B50AB9">
            <w:pPr>
              <w:rPr>
                <w:color w:val="000000" w:themeColor="text1"/>
              </w:rPr>
            </w:pPr>
          </w:p>
        </w:tc>
        <w:tc>
          <w:tcPr>
            <w:tcW w:w="10664" w:type="dxa"/>
            <w:gridSpan w:val="3"/>
          </w:tcPr>
          <w:p w14:paraId="5E442C3E" w14:textId="77777777" w:rsidR="00346471" w:rsidRPr="008851ED" w:rsidRDefault="00323B55" w:rsidP="00D47AD7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BA6D820" wp14:editId="2ABE26AF">
                  <wp:extent cx="5248275" cy="2278556"/>
                  <wp:effectExtent l="0" t="0" r="0" b="7620"/>
                  <wp:docPr id="14" name="Billede 14" descr="C:\Users\azba399\AppData\Local\Temp\SNAGHTML20dfdc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zba399\AppData\Local\Temp\SNAGHTML20dfdc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06" cy="228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21DD0" w14:textId="77777777" w:rsidR="00D47AD7" w:rsidRPr="008851ED" w:rsidRDefault="00D47AD7" w:rsidP="00B50AB9">
            <w:pPr>
              <w:rPr>
                <w:color w:val="000000" w:themeColor="text1"/>
              </w:rPr>
            </w:pPr>
          </w:p>
          <w:p w14:paraId="671EA5DA" w14:textId="77777777" w:rsidR="00D47AD7" w:rsidRPr="008851ED" w:rsidRDefault="00D47AD7" w:rsidP="00D47AD7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BDEBFFE" wp14:editId="0B786ADD">
                  <wp:extent cx="4981331" cy="2444860"/>
                  <wp:effectExtent l="0" t="0" r="0" b="0"/>
                  <wp:docPr id="19" name="Billede 19" descr="C:\Users\azba399\AppData\Local\Temp\SNAGHTML20e10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zba399\AppData\Local\Temp\SNAGHTML20e107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683" cy="245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3F40A32B" w14:textId="77777777" w:rsidTr="008851ED">
        <w:tc>
          <w:tcPr>
            <w:tcW w:w="6366" w:type="dxa"/>
            <w:gridSpan w:val="3"/>
          </w:tcPr>
          <w:p w14:paraId="71E4DE85" w14:textId="77777777" w:rsidR="000563B1" w:rsidRPr="008851ED" w:rsidRDefault="00A3621A" w:rsidP="00D33BF9">
            <w:pPr>
              <w:pStyle w:val="Overskrift1"/>
              <w:outlineLvl w:val="0"/>
            </w:pPr>
            <w:bookmarkStart w:id="10" w:name="_Toc56589721"/>
            <w:r w:rsidRPr="008851ED">
              <w:lastRenderedPageBreak/>
              <w:t xml:space="preserve">Opret </w:t>
            </w:r>
            <w:r w:rsidR="00D33BF9" w:rsidRPr="008851ED">
              <w:t>A</w:t>
            </w:r>
            <w:r w:rsidRPr="008851ED">
              <w:t>ccordion / Fold</w:t>
            </w:r>
            <w:r w:rsidR="00D33BF9" w:rsidRPr="008851ED">
              <w:t xml:space="preserve"> </w:t>
            </w:r>
            <w:r w:rsidRPr="008851ED">
              <w:t>ind</w:t>
            </w:r>
            <w:r w:rsidR="000563B1" w:rsidRPr="008851ED">
              <w:t>-</w:t>
            </w:r>
            <w:r w:rsidRPr="008851ED">
              <w:t>ud</w:t>
            </w:r>
            <w:bookmarkEnd w:id="10"/>
          </w:p>
          <w:p w14:paraId="74398B13" w14:textId="77777777" w:rsidR="00191873" w:rsidRPr="008851ED" w:rsidRDefault="00191873" w:rsidP="00191873">
            <w:pPr>
              <w:rPr>
                <w:color w:val="000000" w:themeColor="text1"/>
              </w:rPr>
            </w:pPr>
          </w:p>
          <w:p w14:paraId="5E99545B" w14:textId="77777777" w:rsidR="00191873" w:rsidRPr="008851ED" w:rsidRDefault="00191873" w:rsidP="00191873">
            <w:pPr>
              <w:pStyle w:val="Listeafsnit"/>
              <w:framePr w:wrap="around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Opr</w:t>
            </w:r>
            <w:r w:rsidR="00751770" w:rsidRPr="008851ED">
              <w:rPr>
                <w:color w:val="000000" w:themeColor="text1"/>
              </w:rPr>
              <w:t xml:space="preserve">et tre indholdssider </w:t>
            </w:r>
            <w:r w:rsidR="005802BA" w:rsidRPr="008851ED">
              <w:rPr>
                <w:color w:val="000000" w:themeColor="text1"/>
              </w:rPr>
              <w:t xml:space="preserve">A, B og C </w:t>
            </w:r>
            <w:r w:rsidR="00751770" w:rsidRPr="008851ED">
              <w:rPr>
                <w:color w:val="000000" w:themeColor="text1"/>
              </w:rPr>
              <w:t xml:space="preserve">under den første </w:t>
            </w:r>
            <w:r w:rsidRPr="008851ED">
              <w:rPr>
                <w:color w:val="000000" w:themeColor="text1"/>
              </w:rPr>
              <w:t>indholdside</w:t>
            </w:r>
            <w:r w:rsidR="00751770" w:rsidRPr="008851ED">
              <w:rPr>
                <w:color w:val="000000" w:themeColor="text1"/>
              </w:rPr>
              <w:t xml:space="preserve"> du oprettede.</w:t>
            </w:r>
            <w:r w:rsidR="00751770" w:rsidRPr="008851ED">
              <w:rPr>
                <w:color w:val="000000" w:themeColor="text1"/>
              </w:rPr>
              <w:br/>
            </w:r>
            <w:r w:rsidR="00751770" w:rsidRPr="008851ED">
              <w:rPr>
                <w:color w:val="000000" w:themeColor="text1"/>
              </w:rPr>
              <w:br/>
            </w:r>
          </w:p>
          <w:p w14:paraId="3B461C06" w14:textId="77777777" w:rsidR="00191873" w:rsidRPr="008851ED" w:rsidRDefault="00191873" w:rsidP="00191873">
            <w:pPr>
              <w:rPr>
                <w:color w:val="000000" w:themeColor="text1"/>
              </w:rPr>
            </w:pPr>
          </w:p>
          <w:p w14:paraId="0BADDA6A" w14:textId="77777777" w:rsidR="00CD33A6" w:rsidRPr="008851ED" w:rsidRDefault="00CD33A6" w:rsidP="000563B1">
            <w:pPr>
              <w:pStyle w:val="Listeafsnit"/>
              <w:framePr w:wrap="around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Gå til</w:t>
            </w:r>
            <w:r w:rsidR="00EC2D99" w:rsidRPr="008851ED">
              <w:rPr>
                <w:color w:val="000000" w:themeColor="text1"/>
              </w:rPr>
              <w:t>bage til</w:t>
            </w:r>
            <w:r w:rsidR="006F6053" w:rsidRPr="008851ED">
              <w:rPr>
                <w:color w:val="000000" w:themeColor="text1"/>
              </w:rPr>
              <w:t xml:space="preserve"> din første indholdsside</w:t>
            </w:r>
            <w:r w:rsidRPr="008851ED">
              <w:rPr>
                <w:color w:val="000000" w:themeColor="text1"/>
              </w:rPr>
              <w:t>.</w:t>
            </w:r>
            <w:r w:rsidR="006F6053" w:rsidRPr="008851ED">
              <w:rPr>
                <w:color w:val="000000" w:themeColor="text1"/>
              </w:rPr>
              <w:t xml:space="preserve"> </w:t>
            </w:r>
            <w:r w:rsidRPr="008851ED">
              <w:rPr>
                <w:color w:val="000000" w:themeColor="text1"/>
              </w:rPr>
              <w:t xml:space="preserve">Eksempel: </w:t>
            </w:r>
            <w:r w:rsidRPr="008851ED">
              <w:rPr>
                <w:color w:val="000000" w:themeColor="text1"/>
              </w:rPr>
              <w:br/>
            </w:r>
            <w:r w:rsidR="006F6053" w:rsidRPr="008851ED">
              <w:rPr>
                <w:color w:val="000000" w:themeColor="text1"/>
              </w:rPr>
              <w:t>’ Navns indholdsside</w:t>
            </w:r>
            <w:r w:rsidRPr="008851ED">
              <w:rPr>
                <w:color w:val="000000" w:themeColor="text1"/>
              </w:rPr>
              <w:t xml:space="preserve"> </w:t>
            </w:r>
            <w:r w:rsidR="006F6053" w:rsidRPr="008851ED">
              <w:rPr>
                <w:color w:val="000000" w:themeColor="text1"/>
              </w:rPr>
              <w:t>’</w:t>
            </w:r>
            <w:r w:rsidR="000563B1" w:rsidRPr="008851ED">
              <w:rPr>
                <w:color w:val="000000" w:themeColor="text1"/>
              </w:rPr>
              <w:t xml:space="preserve"> </w:t>
            </w:r>
          </w:p>
          <w:p w14:paraId="27A0CBE2" w14:textId="77777777" w:rsidR="00CD33A6" w:rsidRPr="008851ED" w:rsidRDefault="00CD33A6" w:rsidP="00CD33A6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5EBA597E" w14:textId="77777777" w:rsidR="000563B1" w:rsidRPr="008851ED" w:rsidRDefault="00CD33A6" w:rsidP="000563B1">
            <w:pPr>
              <w:pStyle w:val="Listeafsnit"/>
              <w:framePr w:wrap="around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Ved </w:t>
            </w:r>
            <w:r w:rsidR="000563B1" w:rsidRPr="008851ED">
              <w:rPr>
                <w:color w:val="000000" w:themeColor="text1"/>
              </w:rPr>
              <w:t>’Vis underside som:’ vælg ’</w:t>
            </w:r>
            <w:proofErr w:type="spellStart"/>
            <w:r w:rsidR="000563B1" w:rsidRPr="008851ED">
              <w:rPr>
                <w:color w:val="000000" w:themeColor="text1"/>
              </w:rPr>
              <w:t>Accordion</w:t>
            </w:r>
            <w:proofErr w:type="spellEnd"/>
            <w:r w:rsidR="000563B1" w:rsidRPr="008851ED">
              <w:rPr>
                <w:color w:val="000000" w:themeColor="text1"/>
              </w:rPr>
              <w:t>’</w:t>
            </w:r>
          </w:p>
          <w:p w14:paraId="2E08200D" w14:textId="77777777" w:rsidR="00EC2D99" w:rsidRPr="008851ED" w:rsidRDefault="00EC2D99" w:rsidP="00EC2D99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08C24E12" w14:textId="77777777" w:rsidR="00EC2D99" w:rsidRPr="008851ED" w:rsidRDefault="00EC2D99" w:rsidP="000563B1">
            <w:pPr>
              <w:pStyle w:val="Listeafsnit"/>
              <w:framePr w:wrap="around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’ Gem og udgiv ’</w:t>
            </w:r>
          </w:p>
          <w:p w14:paraId="2139B69F" w14:textId="77777777" w:rsidR="00757A66" w:rsidRPr="008851ED" w:rsidRDefault="00757A66" w:rsidP="00757A66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3E1FC070" w14:textId="4ADEFECD" w:rsidR="00757A66" w:rsidRPr="008851ED" w:rsidRDefault="002802C0" w:rsidP="000563B1">
            <w:pPr>
              <w:pStyle w:val="Listeafsnit"/>
              <w:framePr w:wrap="around"/>
              <w:numPr>
                <w:ilvl w:val="0"/>
                <w:numId w:val="2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Gå til fanen ”info” og tryk på </w:t>
            </w:r>
            <w:proofErr w:type="spellStart"/>
            <w:r>
              <w:rPr>
                <w:color w:val="000000" w:themeColor="text1"/>
              </w:rPr>
              <w:t>URLen</w:t>
            </w:r>
            <w:proofErr w:type="spellEnd"/>
            <w:r>
              <w:rPr>
                <w:color w:val="000000" w:themeColor="text1"/>
              </w:rPr>
              <w:t xml:space="preserve"> til din side</w:t>
            </w:r>
          </w:p>
          <w:p w14:paraId="632657E3" w14:textId="77777777" w:rsidR="000563B1" w:rsidRPr="008851ED" w:rsidRDefault="000563B1" w:rsidP="000563B1">
            <w:pPr>
              <w:rPr>
                <w:color w:val="000000" w:themeColor="text1"/>
              </w:rPr>
            </w:pPr>
          </w:p>
          <w:p w14:paraId="51067914" w14:textId="77777777" w:rsidR="000563B1" w:rsidRPr="008851ED" w:rsidRDefault="00CD33A6" w:rsidP="00E63D37">
            <w:pPr>
              <w:pStyle w:val="TipUmbracovejledning"/>
              <w:framePr w:wrap="around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Underside A, B og C</w:t>
            </w:r>
            <w:r w:rsidR="000563B1" w:rsidRPr="008851ED">
              <w:rPr>
                <w:color w:val="000000" w:themeColor="text1"/>
              </w:rPr>
              <w:t xml:space="preserve"> vises nu som </w:t>
            </w:r>
            <w:proofErr w:type="spellStart"/>
            <w:r w:rsidRPr="008851ED">
              <w:rPr>
                <w:color w:val="000000" w:themeColor="text1"/>
              </w:rPr>
              <w:t>A</w:t>
            </w:r>
            <w:r w:rsidR="000563B1" w:rsidRPr="008851ED">
              <w:rPr>
                <w:color w:val="000000" w:themeColor="text1"/>
              </w:rPr>
              <w:t>ccordion</w:t>
            </w:r>
            <w:r w:rsidRPr="008851ED">
              <w:rPr>
                <w:color w:val="000000" w:themeColor="text1"/>
              </w:rPr>
              <w:t>s</w:t>
            </w:r>
            <w:proofErr w:type="spellEnd"/>
            <w:r w:rsidR="000563B1" w:rsidRPr="008851ED">
              <w:rPr>
                <w:color w:val="000000" w:themeColor="text1"/>
              </w:rPr>
              <w:t xml:space="preserve"> på den overordnede side.</w:t>
            </w:r>
          </w:p>
          <w:p w14:paraId="005FD766" w14:textId="77777777" w:rsidR="00346471" w:rsidRPr="008851ED" w:rsidRDefault="00346471" w:rsidP="00D33BF9">
            <w:pPr>
              <w:pStyle w:val="Overskrift1"/>
              <w:outlineLvl w:val="0"/>
            </w:pPr>
          </w:p>
        </w:tc>
        <w:tc>
          <w:tcPr>
            <w:tcW w:w="238" w:type="dxa"/>
          </w:tcPr>
          <w:p w14:paraId="77D72371" w14:textId="77777777" w:rsidR="00346471" w:rsidRPr="008851ED" w:rsidRDefault="00751770" w:rsidP="00B50AB9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lastRenderedPageBreak/>
              <w:br/>
            </w:r>
          </w:p>
          <w:p w14:paraId="13779985" w14:textId="77777777" w:rsidR="00751770" w:rsidRPr="008851ED" w:rsidRDefault="00751770" w:rsidP="00B50AB9">
            <w:pPr>
              <w:rPr>
                <w:color w:val="000000" w:themeColor="text1"/>
              </w:rPr>
            </w:pPr>
          </w:p>
          <w:p w14:paraId="6E4941BB" w14:textId="77777777" w:rsidR="00751770" w:rsidRPr="008851ED" w:rsidRDefault="00751770" w:rsidP="00B50AB9">
            <w:pPr>
              <w:rPr>
                <w:color w:val="000000" w:themeColor="text1"/>
              </w:rPr>
            </w:pPr>
          </w:p>
        </w:tc>
        <w:tc>
          <w:tcPr>
            <w:tcW w:w="10108" w:type="dxa"/>
          </w:tcPr>
          <w:p w14:paraId="0B6B888A" w14:textId="0D569AC4" w:rsidR="00A760BE" w:rsidRPr="008851ED" w:rsidRDefault="00CC063C" w:rsidP="00BF22AC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751770" w:rsidRPr="008851ED">
              <w:rPr>
                <w:color w:val="000000" w:themeColor="text1"/>
              </w:rPr>
              <w:br/>
            </w:r>
            <w:r w:rsidR="00751770" w:rsidRPr="008851ED">
              <w:rPr>
                <w:color w:val="000000" w:themeColor="text1"/>
              </w:rPr>
              <w:br/>
            </w:r>
            <w:r w:rsidR="00751770" w:rsidRPr="008851ED">
              <w:rPr>
                <w:color w:val="000000" w:themeColor="text1"/>
              </w:rPr>
              <w:br/>
            </w:r>
            <w:r w:rsidR="00867471" w:rsidRPr="008851ED">
              <w:rPr>
                <w:noProof/>
                <w:color w:val="000000" w:themeColor="text1"/>
              </w:rPr>
              <w:drawing>
                <wp:inline distT="0" distB="0" distL="0" distR="0" wp14:anchorId="25A84FDE" wp14:editId="450CB83D">
                  <wp:extent cx="3600450" cy="1217512"/>
                  <wp:effectExtent l="0" t="0" r="0" b="1905"/>
                  <wp:docPr id="7" name="Billede 7" descr="C:\Users\azba399\AppData\Local\Temp\SNAGHTML2d4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ba399\AppData\Local\Temp\SNAGHTML2d40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937" cy="122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1770" w:rsidRPr="008851ED">
              <w:rPr>
                <w:color w:val="000000" w:themeColor="text1"/>
              </w:rPr>
              <w:br/>
            </w:r>
            <w:r w:rsidR="00751770" w:rsidRPr="008851ED">
              <w:rPr>
                <w:color w:val="000000" w:themeColor="text1"/>
              </w:rPr>
              <w:br/>
            </w:r>
            <w:r w:rsidR="00751770" w:rsidRPr="008851ED">
              <w:rPr>
                <w:color w:val="000000" w:themeColor="text1"/>
              </w:rPr>
              <w:br/>
            </w:r>
            <w:r w:rsidR="006F6053" w:rsidRPr="008851ED">
              <w:rPr>
                <w:noProof/>
                <w:color w:val="000000" w:themeColor="text1"/>
              </w:rPr>
              <w:drawing>
                <wp:inline distT="0" distB="0" distL="0" distR="0" wp14:anchorId="1404C5AB" wp14:editId="161FEBDE">
                  <wp:extent cx="3924300" cy="1159343"/>
                  <wp:effectExtent l="0" t="0" r="0" b="3175"/>
                  <wp:docPr id="24" name="Billede 24" descr="C:\Users\azba399\AppData\Local\Temp\SNAGHTML21082d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zba399\AppData\Local\Temp\SNAGHTML21082d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044" cy="117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2AC" w:rsidRPr="008851ED">
              <w:rPr>
                <w:color w:val="000000" w:themeColor="text1"/>
              </w:rPr>
              <w:br/>
            </w:r>
            <w:r w:rsidR="002802C0">
              <w:rPr>
                <w:noProof/>
              </w:rPr>
              <w:drawing>
                <wp:inline distT="0" distB="0" distL="0" distR="0" wp14:anchorId="4E7C07AD" wp14:editId="230E7D99">
                  <wp:extent cx="4933664" cy="1390650"/>
                  <wp:effectExtent l="0" t="0" r="635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880" cy="139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22AC" w:rsidRPr="008851ED">
              <w:rPr>
                <w:color w:val="000000" w:themeColor="text1"/>
              </w:rPr>
              <w:br/>
            </w:r>
          </w:p>
          <w:p w14:paraId="3761D54C" w14:textId="77777777" w:rsidR="00A760BE" w:rsidRPr="008851ED" w:rsidRDefault="00A760BE" w:rsidP="00751770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1A866B5" wp14:editId="14791D66">
                  <wp:extent cx="3419475" cy="1144331"/>
                  <wp:effectExtent l="0" t="0" r="0" b="0"/>
                  <wp:docPr id="25" name="Billede 25" descr="C:\Users\azba399\AppData\Local\Temp\SNAGHTML21121d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ba399\AppData\Local\Temp\SNAGHTML21121d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57" cy="116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ED" w:rsidRPr="008851ED" w14:paraId="3E29D5F6" w14:textId="77777777" w:rsidTr="008851ED">
        <w:tc>
          <w:tcPr>
            <w:tcW w:w="6366" w:type="dxa"/>
            <w:gridSpan w:val="3"/>
          </w:tcPr>
          <w:p w14:paraId="2DC08B4E" w14:textId="77777777" w:rsidR="00346471" w:rsidRPr="008851ED" w:rsidRDefault="00397592" w:rsidP="00B76DF0">
            <w:pPr>
              <w:pStyle w:val="Overskrift1"/>
              <w:outlineLvl w:val="0"/>
            </w:pPr>
            <w:bookmarkStart w:id="11" w:name="_Toc56589722"/>
            <w:r w:rsidRPr="008851ED">
              <w:lastRenderedPageBreak/>
              <w:t>Lav en navigationsside</w:t>
            </w:r>
            <w:bookmarkEnd w:id="11"/>
            <w:r w:rsidR="00B95AAF" w:rsidRPr="008851ED">
              <w:br/>
            </w:r>
          </w:p>
          <w:p w14:paraId="4EACEB47" w14:textId="77777777" w:rsidR="00337934" w:rsidRPr="008851ED" w:rsidRDefault="00757A66" w:rsidP="00757A66">
            <w:pPr>
              <w:pStyle w:val="Listeafsnit"/>
              <w:framePr w:wrap="around"/>
              <w:numPr>
                <w:ilvl w:val="0"/>
                <w:numId w:val="28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På din første indholdsside</w:t>
            </w:r>
            <w:proofErr w:type="gramStart"/>
            <w:r w:rsidRPr="008851ED">
              <w:rPr>
                <w:color w:val="000000" w:themeColor="text1"/>
              </w:rPr>
              <w:t>. :</w:t>
            </w:r>
            <w:proofErr w:type="gramEnd"/>
            <w:r w:rsidRPr="008851ED">
              <w:rPr>
                <w:color w:val="000000" w:themeColor="text1"/>
              </w:rPr>
              <w:t xml:space="preserve"> </w:t>
            </w:r>
            <w:r w:rsidRPr="008851ED">
              <w:rPr>
                <w:color w:val="000000" w:themeColor="text1"/>
              </w:rPr>
              <w:br/>
              <w:t>’ Navns indholdsside ’</w:t>
            </w:r>
            <w:r w:rsidR="00337934" w:rsidRPr="008851ED">
              <w:rPr>
                <w:color w:val="000000" w:themeColor="text1"/>
              </w:rPr>
              <w:br/>
            </w:r>
          </w:p>
          <w:p w14:paraId="5ACAE89F" w14:textId="77777777" w:rsidR="00757A66" w:rsidRPr="008851ED" w:rsidRDefault="00757A66" w:rsidP="00757A66">
            <w:pPr>
              <w:pStyle w:val="Listeafsnit"/>
              <w:framePr w:wrap="around"/>
              <w:numPr>
                <w:ilvl w:val="0"/>
                <w:numId w:val="28"/>
              </w:numPr>
              <w:rPr>
                <w:color w:val="000000" w:themeColor="text1"/>
              </w:rPr>
            </w:pPr>
            <w:proofErr w:type="spellStart"/>
            <w:r w:rsidRPr="008851ED">
              <w:rPr>
                <w:color w:val="000000" w:themeColor="text1"/>
              </w:rPr>
              <w:t>Scroll</w:t>
            </w:r>
            <w:proofErr w:type="spellEnd"/>
            <w:r w:rsidRPr="008851ED">
              <w:rPr>
                <w:color w:val="000000" w:themeColor="text1"/>
              </w:rPr>
              <w:t xml:space="preserve"> ned til:</w:t>
            </w:r>
            <w:r w:rsidRPr="008851ED">
              <w:rPr>
                <w:color w:val="000000" w:themeColor="text1"/>
              </w:rPr>
              <w:br/>
              <w:t xml:space="preserve"> ’ Vis undersider som:’</w:t>
            </w:r>
            <w:r w:rsidRPr="008851ED">
              <w:rPr>
                <w:color w:val="000000" w:themeColor="text1"/>
              </w:rPr>
              <w:br/>
            </w:r>
          </w:p>
          <w:p w14:paraId="59832726" w14:textId="77777777" w:rsidR="000E2F36" w:rsidRDefault="00757A66" w:rsidP="00757A66">
            <w:pPr>
              <w:pStyle w:val="Listeafsnit"/>
              <w:framePr w:wrap="around"/>
              <w:numPr>
                <w:ilvl w:val="0"/>
                <w:numId w:val="28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Vælg ’Liste’</w:t>
            </w:r>
          </w:p>
          <w:p w14:paraId="354AEFD5" w14:textId="606D3B27" w:rsidR="00757A66" w:rsidRPr="000E2F36" w:rsidRDefault="00757A66" w:rsidP="000E2F36">
            <w:pPr>
              <w:rPr>
                <w:color w:val="000000" w:themeColor="text1"/>
              </w:rPr>
            </w:pPr>
            <w:r w:rsidRPr="000E2F36">
              <w:rPr>
                <w:color w:val="000000" w:themeColor="text1"/>
              </w:rPr>
              <w:br/>
            </w:r>
          </w:p>
          <w:p w14:paraId="06E6E445" w14:textId="77777777" w:rsidR="000E2F36" w:rsidRDefault="00757A66" w:rsidP="00757A66">
            <w:pPr>
              <w:pStyle w:val="Listeafsnit"/>
              <w:framePr w:wrap="around"/>
              <w:numPr>
                <w:ilvl w:val="0"/>
                <w:numId w:val="28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’ Gem og udgiv ’</w:t>
            </w:r>
          </w:p>
          <w:p w14:paraId="49B5FA0D" w14:textId="77777777" w:rsidR="000E2F36" w:rsidRDefault="000E2F36" w:rsidP="000E2F36">
            <w:pPr>
              <w:rPr>
                <w:color w:val="000000" w:themeColor="text1"/>
              </w:rPr>
            </w:pPr>
          </w:p>
          <w:p w14:paraId="60ED4F9B" w14:textId="77777777" w:rsidR="000E2F36" w:rsidRDefault="000E2F36" w:rsidP="000E2F36">
            <w:pPr>
              <w:rPr>
                <w:color w:val="000000" w:themeColor="text1"/>
              </w:rPr>
            </w:pPr>
          </w:p>
          <w:p w14:paraId="10C60EBD" w14:textId="77777777" w:rsidR="000E2F36" w:rsidRDefault="000E2F36" w:rsidP="000E2F36">
            <w:pPr>
              <w:rPr>
                <w:color w:val="000000" w:themeColor="text1"/>
              </w:rPr>
            </w:pPr>
          </w:p>
          <w:p w14:paraId="66DF2EEF" w14:textId="77777777" w:rsidR="000E2F36" w:rsidRDefault="000E2F36" w:rsidP="000E2F36">
            <w:pPr>
              <w:rPr>
                <w:color w:val="000000" w:themeColor="text1"/>
              </w:rPr>
            </w:pPr>
          </w:p>
          <w:p w14:paraId="15F2B560" w14:textId="77777777" w:rsidR="000E2F36" w:rsidRDefault="000E2F36" w:rsidP="000E2F36">
            <w:pPr>
              <w:rPr>
                <w:color w:val="000000" w:themeColor="text1"/>
              </w:rPr>
            </w:pPr>
          </w:p>
          <w:p w14:paraId="6FE4E3AD" w14:textId="77777777" w:rsidR="000E2F36" w:rsidRDefault="000E2F36" w:rsidP="000E2F36">
            <w:pPr>
              <w:rPr>
                <w:color w:val="000000" w:themeColor="text1"/>
              </w:rPr>
            </w:pPr>
          </w:p>
          <w:p w14:paraId="6E6F895A" w14:textId="77777777" w:rsidR="000E2F36" w:rsidRDefault="000E2F36" w:rsidP="000E2F36">
            <w:pPr>
              <w:rPr>
                <w:color w:val="000000" w:themeColor="text1"/>
              </w:rPr>
            </w:pPr>
          </w:p>
          <w:p w14:paraId="16DF9094" w14:textId="3AFF47BA" w:rsidR="00757A66" w:rsidRPr="000E2F36" w:rsidRDefault="00757A66" w:rsidP="000E2F36">
            <w:pPr>
              <w:rPr>
                <w:color w:val="000000" w:themeColor="text1"/>
              </w:rPr>
            </w:pPr>
            <w:r w:rsidRPr="000E2F36">
              <w:rPr>
                <w:color w:val="000000" w:themeColor="text1"/>
              </w:rPr>
              <w:br/>
            </w:r>
          </w:p>
          <w:p w14:paraId="19BA3B36" w14:textId="317E817B" w:rsidR="00757A66" w:rsidRPr="008851ED" w:rsidRDefault="003A3B75" w:rsidP="00757A66">
            <w:pPr>
              <w:pStyle w:val="Listeafsnit"/>
              <w:framePr w:wrap="around"/>
              <w:numPr>
                <w:ilvl w:val="0"/>
                <w:numId w:val="2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Gå til fanen ’info’ og tryk på din sides URL for at se dine ændringer</w:t>
            </w:r>
          </w:p>
          <w:p w14:paraId="187E37FF" w14:textId="77777777" w:rsidR="00757A66" w:rsidRPr="008851ED" w:rsidRDefault="00757A66" w:rsidP="00757A66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</w:p>
          <w:p w14:paraId="3D370003" w14:textId="77777777" w:rsidR="00757A66" w:rsidRPr="008851ED" w:rsidRDefault="00757A66" w:rsidP="00757A66">
            <w:pPr>
              <w:rPr>
                <w:color w:val="000000" w:themeColor="text1"/>
              </w:rPr>
            </w:pPr>
          </w:p>
        </w:tc>
        <w:tc>
          <w:tcPr>
            <w:tcW w:w="238" w:type="dxa"/>
          </w:tcPr>
          <w:p w14:paraId="02084CC8" w14:textId="77777777" w:rsidR="00346471" w:rsidRPr="008851ED" w:rsidRDefault="00346471" w:rsidP="00B50AB9">
            <w:pPr>
              <w:rPr>
                <w:color w:val="000000" w:themeColor="text1"/>
              </w:rPr>
            </w:pPr>
          </w:p>
        </w:tc>
        <w:tc>
          <w:tcPr>
            <w:tcW w:w="10108" w:type="dxa"/>
          </w:tcPr>
          <w:p w14:paraId="167B51E8" w14:textId="77777777" w:rsidR="000E2F36" w:rsidRDefault="00B76DF0" w:rsidP="00B50AB9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05699E43" wp14:editId="3FE91967">
                  <wp:extent cx="5678732" cy="1219200"/>
                  <wp:effectExtent l="0" t="0" r="0" b="0"/>
                  <wp:docPr id="30" name="Billede 30" descr="C:\Users\azba399\AppData\Local\Temp\SNAGHTML211705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zba399\AppData\Local\Temp\SNAGHTML211705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651" cy="123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AAF" w:rsidRPr="008851ED">
              <w:rPr>
                <w:color w:val="000000" w:themeColor="text1"/>
              </w:rPr>
              <w:br/>
            </w:r>
          </w:p>
          <w:p w14:paraId="13765865" w14:textId="0FFEE0A3" w:rsidR="00346471" w:rsidRPr="008851ED" w:rsidRDefault="000E2F36" w:rsidP="00B50AB9">
            <w:pPr>
              <w:rPr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FC9406" wp14:editId="2CF7A580">
                  <wp:extent cx="5182097" cy="1460676"/>
                  <wp:effectExtent l="0" t="0" r="0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816" cy="146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5AAF" w:rsidRPr="008851ED">
              <w:rPr>
                <w:color w:val="000000" w:themeColor="text1"/>
              </w:rPr>
              <w:br/>
            </w:r>
            <w:r w:rsidR="00B95AAF" w:rsidRPr="008851ED">
              <w:rPr>
                <w:noProof/>
                <w:color w:val="000000" w:themeColor="text1"/>
              </w:rPr>
              <w:drawing>
                <wp:inline distT="0" distB="0" distL="0" distR="0" wp14:anchorId="6C804C92" wp14:editId="11067A2C">
                  <wp:extent cx="4914900" cy="3177736"/>
                  <wp:effectExtent l="0" t="0" r="0" b="3810"/>
                  <wp:docPr id="37" name="Billede 37" descr="C:\Users\azba399\AppData\Local\Temp\SNAGHTML211d7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zba399\AppData\Local\Temp\SNAGHTML211d77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547" cy="31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34476" w14:textId="77777777" w:rsidR="00EB6A2C" w:rsidRPr="008851ED" w:rsidRDefault="00EB6A2C" w:rsidP="002348BF">
      <w:pPr>
        <w:rPr>
          <w:color w:val="000000" w:themeColor="text1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1"/>
        <w:gridCol w:w="107"/>
        <w:gridCol w:w="133"/>
        <w:gridCol w:w="144"/>
        <w:gridCol w:w="10398"/>
      </w:tblGrid>
      <w:tr w:rsidR="008851ED" w:rsidRPr="008851ED" w14:paraId="47A0FB86" w14:textId="77777777" w:rsidTr="008851ED">
        <w:tc>
          <w:tcPr>
            <w:tcW w:w="3867" w:type="dxa"/>
            <w:gridSpan w:val="2"/>
          </w:tcPr>
          <w:p w14:paraId="31F64ADE" w14:textId="77777777" w:rsidR="00346471" w:rsidRPr="008851ED" w:rsidRDefault="00D544F9" w:rsidP="00D544F9">
            <w:pPr>
              <w:pStyle w:val="Overskrift1"/>
              <w:outlineLvl w:val="0"/>
            </w:pPr>
            <w:bookmarkStart w:id="12" w:name="_Toc56589723"/>
            <w:r w:rsidRPr="008851ED">
              <w:lastRenderedPageBreak/>
              <w:t>Tilføje Kontaktoplysninger</w:t>
            </w:r>
            <w:bookmarkEnd w:id="12"/>
          </w:p>
          <w:p w14:paraId="50A304FC" w14:textId="77777777" w:rsidR="00920E64" w:rsidRPr="008851ED" w:rsidRDefault="00920E64" w:rsidP="00920E64">
            <w:pPr>
              <w:rPr>
                <w:color w:val="000000" w:themeColor="text1"/>
              </w:rPr>
            </w:pPr>
          </w:p>
          <w:p w14:paraId="19030553" w14:textId="26C352A9" w:rsidR="00920E64" w:rsidRPr="008851ED" w:rsidRDefault="00920E64" w:rsidP="009D63C9">
            <w:pPr>
              <w:pStyle w:val="Listeafsnit"/>
              <w:framePr w:wrap="around"/>
              <w:numPr>
                <w:ilvl w:val="0"/>
                <w:numId w:val="3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Gå til </w:t>
            </w:r>
            <w:r w:rsidR="00823153" w:rsidRPr="008851ED">
              <w:rPr>
                <w:color w:val="000000" w:themeColor="text1"/>
              </w:rPr>
              <w:t>en indhold</w:t>
            </w:r>
            <w:r w:rsidRPr="008851ED">
              <w:rPr>
                <w:color w:val="000000" w:themeColor="text1"/>
              </w:rPr>
              <w:t>sside.</w:t>
            </w:r>
            <w:r w:rsidR="009D63C9"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t xml:space="preserve"> </w:t>
            </w:r>
          </w:p>
          <w:p w14:paraId="23F00976" w14:textId="77777777" w:rsidR="009D63C9" w:rsidRPr="008851ED" w:rsidRDefault="009D63C9" w:rsidP="009D63C9">
            <w:pPr>
              <w:pStyle w:val="Listeafsnit"/>
              <w:framePr w:wrap="around"/>
              <w:numPr>
                <w:ilvl w:val="0"/>
                <w:numId w:val="3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Vælg fanen ’Kontakt’</w:t>
            </w:r>
            <w:r w:rsidR="006A40FE" w:rsidRPr="008851ED">
              <w:rPr>
                <w:color w:val="000000" w:themeColor="text1"/>
              </w:rPr>
              <w:t>*</w:t>
            </w:r>
            <w:r w:rsidR="006A40FE" w:rsidRPr="008851ED">
              <w:rPr>
                <w:color w:val="000000" w:themeColor="text1"/>
              </w:rPr>
              <w:br/>
            </w:r>
          </w:p>
          <w:p w14:paraId="4AA7B235" w14:textId="77777777" w:rsidR="00E63D37" w:rsidRPr="008851ED" w:rsidRDefault="006A40FE" w:rsidP="009D63C9">
            <w:pPr>
              <w:pStyle w:val="Listeafsnit"/>
              <w:framePr w:wrap="around"/>
              <w:numPr>
                <w:ilvl w:val="0"/>
                <w:numId w:val="30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Udfyld kontaktoplysningerne.</w:t>
            </w:r>
            <w:r w:rsidR="00E63D37" w:rsidRPr="008851ED">
              <w:rPr>
                <w:color w:val="000000" w:themeColor="text1"/>
              </w:rPr>
              <w:br/>
            </w:r>
          </w:p>
          <w:p w14:paraId="1E6C79E4" w14:textId="77777777" w:rsidR="00E63D37" w:rsidRPr="008851ED" w:rsidRDefault="006A40FE" w:rsidP="00E63D37">
            <w:pPr>
              <w:pStyle w:val="Listeafsnit"/>
              <w:framePr w:wrap="around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Kontakt</w:t>
            </w:r>
          </w:p>
          <w:p w14:paraId="428CE31D" w14:textId="77777777" w:rsidR="00E63D37" w:rsidRPr="008851ED" w:rsidRDefault="006A40FE" w:rsidP="00E63D37">
            <w:pPr>
              <w:pStyle w:val="Listeafsnit"/>
              <w:framePr w:wrap="around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Te</w:t>
            </w:r>
            <w:r w:rsidR="004F5769" w:rsidRPr="008851ED">
              <w:rPr>
                <w:color w:val="000000" w:themeColor="text1"/>
              </w:rPr>
              <w:t>lefonnummer</w:t>
            </w:r>
          </w:p>
          <w:p w14:paraId="31F1ADB9" w14:textId="77777777" w:rsidR="00E63D37" w:rsidRPr="008851ED" w:rsidRDefault="004F5769" w:rsidP="00E63D37">
            <w:pPr>
              <w:pStyle w:val="Listeafsnit"/>
              <w:framePr w:wrap="around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e-mailadresse</w:t>
            </w:r>
          </w:p>
          <w:p w14:paraId="1FA2520C" w14:textId="77777777" w:rsidR="006A40FE" w:rsidRPr="008851ED" w:rsidRDefault="004F5769" w:rsidP="00E63D37">
            <w:pPr>
              <w:pStyle w:val="Listeafsnit"/>
              <w:framePr w:wrap="around"/>
              <w:numPr>
                <w:ilvl w:val="0"/>
                <w:numId w:val="13"/>
              </w:numPr>
              <w:rPr>
                <w:color w:val="000000" w:themeColor="text1"/>
              </w:rPr>
            </w:pPr>
            <w:proofErr w:type="spellStart"/>
            <w:r w:rsidRPr="008851ED">
              <w:rPr>
                <w:color w:val="000000" w:themeColor="text1"/>
              </w:rPr>
              <w:t>osv</w:t>
            </w:r>
            <w:proofErr w:type="spellEnd"/>
            <w:r w:rsidRPr="008851ED">
              <w:rPr>
                <w:color w:val="000000" w:themeColor="text1"/>
              </w:rPr>
              <w:t>…</w:t>
            </w:r>
          </w:p>
        </w:tc>
        <w:tc>
          <w:tcPr>
            <w:tcW w:w="278" w:type="dxa"/>
            <w:gridSpan w:val="2"/>
          </w:tcPr>
          <w:p w14:paraId="313266E9" w14:textId="77777777" w:rsidR="00346471" w:rsidRPr="008851ED" w:rsidRDefault="00346471" w:rsidP="00B50AB9">
            <w:pPr>
              <w:rPr>
                <w:color w:val="000000" w:themeColor="text1"/>
              </w:rPr>
            </w:pPr>
          </w:p>
        </w:tc>
        <w:tc>
          <w:tcPr>
            <w:tcW w:w="10398" w:type="dxa"/>
          </w:tcPr>
          <w:p w14:paraId="75A2B63C" w14:textId="77777777" w:rsidR="00346471" w:rsidRPr="008851ED" w:rsidRDefault="00D544F9" w:rsidP="004F5769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4F5769" w:rsidRPr="008851ED">
              <w:rPr>
                <w:color w:val="000000" w:themeColor="text1"/>
              </w:rPr>
              <w:br/>
            </w:r>
            <w:r w:rsidR="004F5769" w:rsidRPr="008851ED">
              <w:rPr>
                <w:color w:val="000000" w:themeColor="text1"/>
              </w:rPr>
              <w:br/>
            </w:r>
            <w:r w:rsidR="004F5769" w:rsidRPr="008851ED">
              <w:rPr>
                <w:noProof/>
                <w:color w:val="000000" w:themeColor="text1"/>
              </w:rPr>
              <w:drawing>
                <wp:inline distT="0" distB="0" distL="0" distR="0" wp14:anchorId="4111B428" wp14:editId="7130E90C">
                  <wp:extent cx="6276622" cy="1057334"/>
                  <wp:effectExtent l="0" t="0" r="0" b="9525"/>
                  <wp:docPr id="51" name="Billede 51" descr="C:\Users\azba399\AppData\Local\Temp\SNAGHTML32d4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zba399\AppData\Local\Temp\SNAGHTML32d4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262" cy="108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3BB6" w:rsidRPr="008851ED">
              <w:rPr>
                <w:color w:val="000000" w:themeColor="text1"/>
              </w:rPr>
              <w:br/>
            </w:r>
            <w:r w:rsidR="002D3BB6" w:rsidRPr="008851ED">
              <w:rPr>
                <w:color w:val="000000" w:themeColor="text1"/>
              </w:rPr>
              <w:br/>
            </w:r>
            <w:r w:rsidR="004F5769" w:rsidRPr="008851ED">
              <w:rPr>
                <w:color w:val="000000" w:themeColor="text1"/>
              </w:rPr>
              <w:br/>
            </w:r>
            <w:r w:rsidR="004F5769" w:rsidRPr="008851ED">
              <w:rPr>
                <w:color w:val="000000" w:themeColor="text1"/>
              </w:rPr>
              <w:br/>
            </w:r>
            <w:r w:rsidR="002D3BB6" w:rsidRPr="008851ED">
              <w:rPr>
                <w:noProof/>
                <w:color w:val="000000" w:themeColor="text1"/>
              </w:rPr>
              <w:drawing>
                <wp:inline distT="0" distB="0" distL="0" distR="0" wp14:anchorId="31BC9AF6" wp14:editId="61A954AC">
                  <wp:extent cx="3728981" cy="2968978"/>
                  <wp:effectExtent l="0" t="0" r="5080" b="3175"/>
                  <wp:docPr id="60" name="Billede 60" descr="C:\Users\azba399\AppData\Local\Temp\SNAGHTML259953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zba399\AppData\Local\Temp\SNAGHTML259953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004" cy="299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60179" w14:textId="77777777" w:rsidR="00920E64" w:rsidRPr="008851ED" w:rsidRDefault="00920E64" w:rsidP="00B50AB9">
            <w:pPr>
              <w:rPr>
                <w:color w:val="000000" w:themeColor="text1"/>
              </w:rPr>
            </w:pPr>
          </w:p>
          <w:p w14:paraId="78E36B86" w14:textId="77777777" w:rsidR="00920E64" w:rsidRPr="008851ED" w:rsidRDefault="00920E64" w:rsidP="00B50AB9">
            <w:pPr>
              <w:rPr>
                <w:color w:val="000000" w:themeColor="text1"/>
              </w:rPr>
            </w:pPr>
          </w:p>
        </w:tc>
      </w:tr>
      <w:tr w:rsidR="008851ED" w:rsidRPr="008851ED" w14:paraId="6BBA9341" w14:textId="77777777" w:rsidTr="008851ED">
        <w:tc>
          <w:tcPr>
            <w:tcW w:w="3770" w:type="dxa"/>
          </w:tcPr>
          <w:p w14:paraId="54CEED96" w14:textId="15D207DE" w:rsidR="007C376F" w:rsidRPr="008851ED" w:rsidRDefault="00453D28" w:rsidP="00473FAC">
            <w:pPr>
              <w:pStyle w:val="Overskrift1"/>
              <w:outlineLvl w:val="0"/>
            </w:pPr>
            <w:bookmarkStart w:id="13" w:name="_Toc56589724"/>
            <w:r w:rsidRPr="008851ED">
              <w:lastRenderedPageBreak/>
              <w:t>Tilpas visning i Google</w:t>
            </w:r>
            <w:bookmarkEnd w:id="13"/>
            <w:r w:rsidR="00FD153F" w:rsidRPr="008851ED">
              <w:br/>
            </w:r>
          </w:p>
          <w:p w14:paraId="217D780C" w14:textId="77777777" w:rsidR="00473FAC" w:rsidRPr="008851ED" w:rsidRDefault="00473FAC" w:rsidP="00FD153F">
            <w:pPr>
              <w:pStyle w:val="Listeafsnit"/>
              <w:framePr w:wrap="around"/>
              <w:numPr>
                <w:ilvl w:val="0"/>
                <w:numId w:val="31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Gå til fanen ’Søgemaskineoptimering’</w:t>
            </w:r>
            <w:r w:rsidR="00FD153F" w:rsidRPr="008851ED">
              <w:rPr>
                <w:color w:val="000000" w:themeColor="text1"/>
              </w:rPr>
              <w:br/>
            </w:r>
            <w:r w:rsidR="00FD153F" w:rsidRPr="008851ED">
              <w:rPr>
                <w:color w:val="000000" w:themeColor="text1"/>
              </w:rPr>
              <w:br/>
            </w:r>
            <w:r w:rsidR="00FD153F" w:rsidRPr="008851ED">
              <w:rPr>
                <w:rStyle w:val="TipUmbracovejledningTegn"/>
                <w:color w:val="000000" w:themeColor="text1"/>
              </w:rPr>
              <w:br/>
              <w:t>Der er ikke garanti for, at Google vælger at vise teksten i søgeresultaterne</w:t>
            </w:r>
          </w:p>
        </w:tc>
        <w:tc>
          <w:tcPr>
            <w:tcW w:w="222" w:type="dxa"/>
            <w:gridSpan w:val="2"/>
          </w:tcPr>
          <w:p w14:paraId="6573350E" w14:textId="77777777" w:rsidR="007C376F" w:rsidRPr="008851ED" w:rsidRDefault="007C376F" w:rsidP="001D007B">
            <w:pPr>
              <w:rPr>
                <w:color w:val="000000" w:themeColor="text1"/>
              </w:rPr>
            </w:pPr>
          </w:p>
        </w:tc>
        <w:tc>
          <w:tcPr>
            <w:tcW w:w="10551" w:type="dxa"/>
            <w:gridSpan w:val="2"/>
          </w:tcPr>
          <w:p w14:paraId="0FC74BFB" w14:textId="77777777" w:rsidR="007C376F" w:rsidRPr="008851ED" w:rsidRDefault="00FD153F" w:rsidP="001D007B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0BF8C03E" wp14:editId="60F3C50A">
                  <wp:extent cx="7134225" cy="4400550"/>
                  <wp:effectExtent l="0" t="0" r="0" b="0"/>
                  <wp:docPr id="40" name="Billede 40" descr="C:\Users\azba399\AppData\Local\Temp\SNAGHTML2555fd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ba399\AppData\Local\Temp\SNAGHTML2555fd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22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011DB" w14:textId="77777777" w:rsidR="007C376F" w:rsidRPr="008851ED" w:rsidRDefault="007C376F" w:rsidP="002348BF">
      <w:pPr>
        <w:rPr>
          <w:color w:val="000000" w:themeColor="text1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83"/>
        <w:gridCol w:w="10427"/>
      </w:tblGrid>
      <w:tr w:rsidR="007C376F" w:rsidRPr="008851ED" w14:paraId="1AC823C8" w14:textId="77777777" w:rsidTr="00A8036A">
        <w:tc>
          <w:tcPr>
            <w:tcW w:w="3823" w:type="dxa"/>
          </w:tcPr>
          <w:p w14:paraId="50A9F877" w14:textId="77777777" w:rsidR="007C376F" w:rsidRPr="008851ED" w:rsidRDefault="0070291B" w:rsidP="0070291B">
            <w:pPr>
              <w:pStyle w:val="Overskrift1"/>
              <w:outlineLvl w:val="0"/>
            </w:pPr>
            <w:bookmarkStart w:id="14" w:name="_Toc56589725"/>
            <w:r w:rsidRPr="008851ED">
              <w:lastRenderedPageBreak/>
              <w:t>Galleri-listevisning</w:t>
            </w:r>
            <w:bookmarkEnd w:id="14"/>
          </w:p>
          <w:p w14:paraId="23ADDB74" w14:textId="77777777" w:rsidR="0070291B" w:rsidRPr="008851ED" w:rsidRDefault="0070291B" w:rsidP="0070291B">
            <w:pPr>
              <w:rPr>
                <w:color w:val="000000" w:themeColor="text1"/>
              </w:rPr>
            </w:pPr>
          </w:p>
          <w:p w14:paraId="5FC8AC08" w14:textId="77777777" w:rsidR="0070291B" w:rsidRPr="008851ED" w:rsidRDefault="0070291B" w:rsidP="0070291B">
            <w:pPr>
              <w:pStyle w:val="Listeafsnit"/>
              <w:framePr w:wrap="around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Højreklik på din sektionsside og opret en ’Galleri Listevisning’</w:t>
            </w:r>
            <w:r w:rsidR="001D007B" w:rsidRPr="008851ED">
              <w:rPr>
                <w:color w:val="000000" w:themeColor="text1"/>
              </w:rPr>
              <w:br/>
            </w:r>
          </w:p>
          <w:p w14:paraId="307CA645" w14:textId="77777777" w:rsidR="001D007B" w:rsidRPr="008851ED" w:rsidRDefault="001D007B" w:rsidP="0070291B">
            <w:pPr>
              <w:pStyle w:val="Listeafsnit"/>
              <w:framePr w:wrap="around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Navngiv side og tryk ’Gem og udgiv’</w:t>
            </w:r>
            <w:r w:rsidR="00A254E8" w:rsidRPr="008851ED">
              <w:rPr>
                <w:color w:val="000000" w:themeColor="text1"/>
              </w:rPr>
              <w:t>.</w:t>
            </w:r>
            <w:r w:rsidRPr="008851ED">
              <w:rPr>
                <w:color w:val="000000" w:themeColor="text1"/>
              </w:rPr>
              <w:br/>
            </w:r>
          </w:p>
          <w:p w14:paraId="3903661B" w14:textId="77777777" w:rsidR="001D007B" w:rsidRPr="008851ED" w:rsidRDefault="001D007B" w:rsidP="0070291B">
            <w:pPr>
              <w:pStyle w:val="Listeafsnit"/>
              <w:framePr w:wrap="around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Højreklik på den nye galleri-liste og opret ’Listeindhold’</w:t>
            </w:r>
            <w:r w:rsidR="00A254E8" w:rsidRPr="008851ED">
              <w:rPr>
                <w:color w:val="000000" w:themeColor="text1"/>
              </w:rPr>
              <w:t>.</w:t>
            </w:r>
            <w:r w:rsidR="000371CD" w:rsidRPr="008851ED">
              <w:rPr>
                <w:color w:val="000000" w:themeColor="text1"/>
              </w:rPr>
              <w:br/>
            </w:r>
          </w:p>
          <w:p w14:paraId="5270E6C2" w14:textId="77777777" w:rsidR="00731FB1" w:rsidRPr="008851ED" w:rsidRDefault="006D1BA5" w:rsidP="00731FB1">
            <w:pPr>
              <w:pStyle w:val="Listeafsnit"/>
              <w:framePr w:wrap="around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Navngiv siden og skriv en overskrift</w:t>
            </w:r>
            <w:r w:rsidR="00A254E8" w:rsidRPr="008851ED">
              <w:rPr>
                <w:color w:val="000000" w:themeColor="text1"/>
              </w:rPr>
              <w:t>.</w:t>
            </w:r>
            <w:r w:rsidR="00731FB1" w:rsidRPr="008851ED">
              <w:rPr>
                <w:color w:val="000000" w:themeColor="text1"/>
              </w:rPr>
              <w:br/>
            </w:r>
          </w:p>
          <w:p w14:paraId="50518F38" w14:textId="77777777" w:rsidR="00731FB1" w:rsidRPr="008851ED" w:rsidRDefault="00047C57" w:rsidP="00731FB1">
            <w:pPr>
              <w:pStyle w:val="Listeafsnit"/>
              <w:framePr w:wrap="around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Tilføj billede.</w:t>
            </w:r>
            <w:r w:rsidR="00731FB1" w:rsidRPr="008851ED">
              <w:rPr>
                <w:color w:val="000000" w:themeColor="text1"/>
              </w:rPr>
              <w:br/>
            </w:r>
            <w:r w:rsidR="00002E39" w:rsidRPr="008851ED">
              <w:rPr>
                <w:color w:val="000000" w:themeColor="text1"/>
              </w:rPr>
              <w:br/>
            </w:r>
          </w:p>
          <w:p w14:paraId="63F04304" w14:textId="77777777" w:rsidR="006D1BA5" w:rsidRPr="008851ED" w:rsidRDefault="006D1BA5" w:rsidP="00731FB1">
            <w:pPr>
              <w:pStyle w:val="Listeafsnit"/>
              <w:framePr w:wrap="around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lastRenderedPageBreak/>
              <w:t xml:space="preserve">Opret </w:t>
            </w:r>
            <w:r w:rsidR="00002E39" w:rsidRPr="008851ED">
              <w:rPr>
                <w:color w:val="000000" w:themeColor="text1"/>
              </w:rPr>
              <w:t>tre</w:t>
            </w:r>
            <w:r w:rsidRPr="008851ED">
              <w:rPr>
                <w:color w:val="000000" w:themeColor="text1"/>
              </w:rPr>
              <w:t xml:space="preserve"> </w:t>
            </w:r>
            <w:r w:rsidR="00664B79" w:rsidRPr="008851ED">
              <w:rPr>
                <w:color w:val="000000" w:themeColor="text1"/>
              </w:rPr>
              <w:t>eller flere ’</w:t>
            </w:r>
            <w:r w:rsidRPr="008851ED">
              <w:rPr>
                <w:color w:val="000000" w:themeColor="text1"/>
              </w:rPr>
              <w:t>listeindhold</w:t>
            </w:r>
            <w:r w:rsidR="00664B79" w:rsidRPr="008851ED">
              <w:rPr>
                <w:color w:val="000000" w:themeColor="text1"/>
              </w:rPr>
              <w:t>’</w:t>
            </w:r>
            <w:r w:rsidRPr="008851ED">
              <w:rPr>
                <w:color w:val="000000" w:themeColor="text1"/>
              </w:rPr>
              <w:t xml:space="preserve"> under din galleri-liste.</w:t>
            </w:r>
            <w:r w:rsidR="00002E39" w:rsidRPr="008851ED">
              <w:rPr>
                <w:color w:val="000000" w:themeColor="text1"/>
              </w:rPr>
              <w:br/>
            </w:r>
            <w:r w:rsidR="00002E39" w:rsidRPr="008851ED">
              <w:rPr>
                <w:color w:val="000000" w:themeColor="text1"/>
              </w:rPr>
              <w:br/>
            </w:r>
          </w:p>
        </w:tc>
        <w:tc>
          <w:tcPr>
            <w:tcW w:w="283" w:type="dxa"/>
          </w:tcPr>
          <w:p w14:paraId="1347CAF8" w14:textId="77777777" w:rsidR="007C376F" w:rsidRPr="008851ED" w:rsidRDefault="007C376F" w:rsidP="001D007B">
            <w:pPr>
              <w:rPr>
                <w:color w:val="000000" w:themeColor="text1"/>
              </w:rPr>
            </w:pPr>
          </w:p>
        </w:tc>
        <w:tc>
          <w:tcPr>
            <w:tcW w:w="10427" w:type="dxa"/>
          </w:tcPr>
          <w:p w14:paraId="44424FC1" w14:textId="77777777" w:rsidR="007C376F" w:rsidRPr="008851ED" w:rsidRDefault="0070291B" w:rsidP="00C53589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02DB0B85" wp14:editId="28559C99">
                  <wp:extent cx="3543300" cy="1896012"/>
                  <wp:effectExtent l="0" t="0" r="0" b="9525"/>
                  <wp:docPr id="48" name="Billede 48" descr="C:\Users\azba399\AppData\Local\Temp\SNAGHTML256aa9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zba399\AppData\Local\Temp\SNAGHTML256aa9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065" cy="190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1A6E" w:rsidRPr="008851ED">
              <w:rPr>
                <w:color w:val="000000" w:themeColor="text1"/>
              </w:rPr>
              <w:br/>
            </w:r>
            <w:r w:rsidR="008D1A6E" w:rsidRPr="008851ED">
              <w:rPr>
                <w:color w:val="000000" w:themeColor="text1"/>
              </w:rPr>
              <w:br/>
            </w:r>
            <w:r w:rsidR="008D1A6E" w:rsidRPr="008851ED">
              <w:rPr>
                <w:color w:val="000000" w:themeColor="text1"/>
              </w:rPr>
              <w:br/>
            </w:r>
          </w:p>
          <w:p w14:paraId="3EFA79C7" w14:textId="77777777" w:rsidR="001D007B" w:rsidRPr="008851ED" w:rsidRDefault="001D007B" w:rsidP="001D007B">
            <w:pPr>
              <w:rPr>
                <w:color w:val="000000" w:themeColor="text1"/>
              </w:rPr>
            </w:pPr>
          </w:p>
          <w:p w14:paraId="2A1E98E4" w14:textId="77777777" w:rsidR="001D007B" w:rsidRPr="008851ED" w:rsidRDefault="008D1A6E" w:rsidP="008D1A6E">
            <w:pPr>
              <w:jc w:val="right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776564A9" wp14:editId="07D39864">
                  <wp:extent cx="4905375" cy="1866900"/>
                  <wp:effectExtent l="0" t="0" r="0" b="0"/>
                  <wp:docPr id="55" name="Billede 55" descr="C:\Users\azba399\AppData\Local\Temp\SNAGHTML397c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zba399\AppData\Local\Temp\SNAGHTML397c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C353F" w14:textId="77777777" w:rsidR="00731FB1" w:rsidRPr="008851ED" w:rsidRDefault="00731FB1" w:rsidP="008D1A6E">
            <w:pPr>
              <w:jc w:val="right"/>
              <w:rPr>
                <w:color w:val="000000" w:themeColor="text1"/>
              </w:rPr>
            </w:pPr>
          </w:p>
          <w:p w14:paraId="04F3AA9A" w14:textId="77777777" w:rsidR="00731FB1" w:rsidRPr="008851ED" w:rsidRDefault="00731FB1" w:rsidP="008D1A6E">
            <w:pPr>
              <w:jc w:val="right"/>
              <w:rPr>
                <w:color w:val="000000" w:themeColor="text1"/>
              </w:rPr>
            </w:pPr>
          </w:p>
          <w:p w14:paraId="12E47B0A" w14:textId="77777777" w:rsidR="00731FB1" w:rsidRPr="008851ED" w:rsidRDefault="00731FB1" w:rsidP="008D1A6E">
            <w:pPr>
              <w:jc w:val="right"/>
              <w:rPr>
                <w:color w:val="000000" w:themeColor="text1"/>
              </w:rPr>
            </w:pPr>
          </w:p>
          <w:p w14:paraId="6250DEBC" w14:textId="77777777" w:rsidR="00731FB1" w:rsidRPr="008851ED" w:rsidRDefault="00731FB1" w:rsidP="008D1A6E">
            <w:pPr>
              <w:jc w:val="right"/>
              <w:rPr>
                <w:color w:val="000000" w:themeColor="text1"/>
              </w:rPr>
            </w:pPr>
          </w:p>
          <w:p w14:paraId="537DC3AA" w14:textId="77777777" w:rsidR="00731FB1" w:rsidRPr="008851ED" w:rsidRDefault="00731FB1" w:rsidP="008D1A6E">
            <w:pPr>
              <w:jc w:val="right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5B89E481" wp14:editId="54102132">
                  <wp:extent cx="5314950" cy="3405267"/>
                  <wp:effectExtent l="0" t="0" r="0" b="5080"/>
                  <wp:docPr id="12" name="Billede 12" descr="C:\Users\azba399\AppData\Local\Temp\SNAGHTMLdc3ef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ba399\AppData\Local\Temp\SNAGHTMLdc3ef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276" cy="34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16D07" w14:textId="77777777" w:rsidR="007C376F" w:rsidRPr="008851ED" w:rsidRDefault="007C376F" w:rsidP="002348BF">
      <w:pPr>
        <w:rPr>
          <w:color w:val="000000" w:themeColor="text1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83"/>
        <w:gridCol w:w="10427"/>
      </w:tblGrid>
      <w:tr w:rsidR="007C376F" w:rsidRPr="008851ED" w14:paraId="55DCC6A7" w14:textId="77777777" w:rsidTr="00D90A68">
        <w:tc>
          <w:tcPr>
            <w:tcW w:w="3823" w:type="dxa"/>
          </w:tcPr>
          <w:p w14:paraId="36904FF4" w14:textId="77777777" w:rsidR="007C376F" w:rsidRPr="008851ED" w:rsidRDefault="00526146" w:rsidP="00526146">
            <w:pPr>
              <w:pStyle w:val="Overskrift1"/>
              <w:outlineLvl w:val="0"/>
            </w:pPr>
            <w:bookmarkStart w:id="15" w:name="_Toc56589726"/>
            <w:r w:rsidRPr="008851ED">
              <w:lastRenderedPageBreak/>
              <w:t>Tilføj links til højre</w:t>
            </w:r>
            <w:r w:rsidR="001B2840" w:rsidRPr="008851ED">
              <w:t xml:space="preserve"> </w:t>
            </w:r>
            <w:r w:rsidRPr="008851ED">
              <w:t>side</w:t>
            </w:r>
            <w:bookmarkEnd w:id="15"/>
          </w:p>
          <w:p w14:paraId="59581623" w14:textId="77777777" w:rsidR="004E2B55" w:rsidRPr="008851ED" w:rsidRDefault="004E2B55" w:rsidP="004E2B55">
            <w:pPr>
              <w:rPr>
                <w:color w:val="000000" w:themeColor="text1"/>
              </w:rPr>
            </w:pPr>
          </w:p>
          <w:p w14:paraId="23561608" w14:textId="77777777" w:rsidR="004E2B55" w:rsidRPr="008851ED" w:rsidRDefault="004E2B55" w:rsidP="004E2B55">
            <w:pPr>
              <w:pStyle w:val="Listeafsnit"/>
              <w:framePr w:wrap="around"/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Vælg fanen ’Højre Indhold’.</w:t>
            </w:r>
          </w:p>
          <w:p w14:paraId="3897F82A" w14:textId="77777777" w:rsidR="004E2B55" w:rsidRPr="008851ED" w:rsidRDefault="004E2B55" w:rsidP="004E2B55">
            <w:pPr>
              <w:rPr>
                <w:color w:val="000000" w:themeColor="text1"/>
              </w:rPr>
            </w:pPr>
          </w:p>
          <w:p w14:paraId="39183322" w14:textId="77777777" w:rsidR="004E2B55" w:rsidRPr="008851ED" w:rsidRDefault="001B2840" w:rsidP="004E2B55">
            <w:pPr>
              <w:pStyle w:val="Listeafsnit"/>
              <w:framePr w:wrap="around"/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på tilføj.</w:t>
            </w:r>
          </w:p>
          <w:p w14:paraId="706E6AF4" w14:textId="77777777" w:rsidR="004E2B55" w:rsidRPr="008851ED" w:rsidRDefault="004E2B55" w:rsidP="004E2B55">
            <w:pPr>
              <w:pStyle w:val="Listeafsnit"/>
              <w:framePr w:wrap="around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</w:p>
          <w:p w14:paraId="5709F70B" w14:textId="77777777" w:rsidR="004E2B55" w:rsidRPr="008851ED" w:rsidRDefault="004E2B55" w:rsidP="004E2B55">
            <w:pPr>
              <w:pStyle w:val="Listeafsnit"/>
              <w:framePr w:wrap="around"/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Udfyld og tryk på ’Indsend’</w:t>
            </w:r>
            <w:r w:rsidR="001B2840" w:rsidRPr="008851ED">
              <w:rPr>
                <w:color w:val="000000" w:themeColor="text1"/>
              </w:rPr>
              <w:t>.</w:t>
            </w:r>
          </w:p>
        </w:tc>
        <w:tc>
          <w:tcPr>
            <w:tcW w:w="283" w:type="dxa"/>
          </w:tcPr>
          <w:p w14:paraId="34574A1F" w14:textId="77777777" w:rsidR="007C376F" w:rsidRPr="008851ED" w:rsidRDefault="007C376F" w:rsidP="001D007B">
            <w:pPr>
              <w:rPr>
                <w:color w:val="000000" w:themeColor="text1"/>
              </w:rPr>
            </w:pPr>
          </w:p>
        </w:tc>
        <w:tc>
          <w:tcPr>
            <w:tcW w:w="10427" w:type="dxa"/>
          </w:tcPr>
          <w:p w14:paraId="13C35B09" w14:textId="77777777" w:rsidR="007C376F" w:rsidRPr="008851ED" w:rsidRDefault="00526146" w:rsidP="001D007B">
            <w:pPr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09D6706E" wp14:editId="02A3E9B5">
                  <wp:extent cx="5695950" cy="3119072"/>
                  <wp:effectExtent l="0" t="0" r="0" b="5715"/>
                  <wp:docPr id="50" name="Billede 50" descr="C:\Users\azba399\AppData\Local\Temp\SNAGHTML25746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zba399\AppData\Local\Temp\SNAGHTML25746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278" cy="312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81E98" w14:textId="77777777" w:rsidR="004E2B55" w:rsidRPr="008851ED" w:rsidRDefault="004E2B55" w:rsidP="001D007B">
            <w:pPr>
              <w:rPr>
                <w:color w:val="000000" w:themeColor="text1"/>
              </w:rPr>
            </w:pPr>
          </w:p>
          <w:p w14:paraId="290A7B25" w14:textId="77777777" w:rsidR="004E2B55" w:rsidRPr="008851ED" w:rsidRDefault="004E2B55" w:rsidP="00016901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65496BA4" wp14:editId="4CB356D6">
                  <wp:extent cx="2752725" cy="1843615"/>
                  <wp:effectExtent l="0" t="0" r="0" b="4445"/>
                  <wp:docPr id="52" name="Billede 52" descr="C:\Users\azba399\AppData\Local\Temp\SNAGHTML25763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zba399\AppData\Local\Temp\SNAGHTML25763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33" cy="184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310B0" w14:textId="77777777" w:rsidR="004E2B55" w:rsidRPr="008851ED" w:rsidRDefault="004E2B55" w:rsidP="001D007B">
            <w:pPr>
              <w:rPr>
                <w:color w:val="000000" w:themeColor="text1"/>
              </w:rPr>
            </w:pPr>
          </w:p>
          <w:p w14:paraId="6643E609" w14:textId="77777777" w:rsidR="004E2B55" w:rsidRPr="008851ED" w:rsidRDefault="004E2B55" w:rsidP="001D007B">
            <w:pPr>
              <w:rPr>
                <w:color w:val="000000" w:themeColor="text1"/>
              </w:rPr>
            </w:pPr>
          </w:p>
        </w:tc>
      </w:tr>
    </w:tbl>
    <w:p w14:paraId="11BDD747" w14:textId="77777777" w:rsidR="007C376F" w:rsidRPr="008851ED" w:rsidRDefault="007C376F" w:rsidP="002348BF">
      <w:pPr>
        <w:rPr>
          <w:color w:val="000000" w:themeColor="text1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231"/>
        <w:gridCol w:w="7436"/>
      </w:tblGrid>
      <w:tr w:rsidR="007C376F" w:rsidRPr="008851ED" w14:paraId="4322A301" w14:textId="77777777" w:rsidTr="00D90A68">
        <w:tc>
          <w:tcPr>
            <w:tcW w:w="3823" w:type="dxa"/>
          </w:tcPr>
          <w:p w14:paraId="3AF873C5" w14:textId="209141C7" w:rsidR="007C376F" w:rsidRPr="008851ED" w:rsidRDefault="00A43994" w:rsidP="006B4700">
            <w:pPr>
              <w:pStyle w:val="Overskrift1"/>
              <w:outlineLvl w:val="0"/>
            </w:pPr>
            <w:bookmarkStart w:id="16" w:name="_Toc56589727"/>
            <w: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7F952BFB" wp14:editId="1DC4C44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1085215</wp:posOffset>
                      </wp:positionV>
                      <wp:extent cx="4200525" cy="1404620"/>
                      <wp:effectExtent l="0" t="0" r="28575" b="20955"/>
                      <wp:wrapSquare wrapText="bothSides"/>
                      <wp:docPr id="2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05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D271B" w14:textId="630D3303" w:rsidR="00A43994" w:rsidRDefault="00E940B1" w:rsidP="00A43994">
                                  <w:pPr>
                                    <w:pStyle w:val="Listeafsnit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Tryk på plusset </w:t>
                                  </w:r>
                                </w:p>
                                <w:p w14:paraId="0C6ADE59" w14:textId="77777777" w:rsidR="00E940B1" w:rsidRPr="00E940B1" w:rsidRDefault="00E940B1" w:rsidP="00E940B1">
                                  <w:pPr>
                                    <w:rPr>
                                      <w:color w:val="auto"/>
                                    </w:rPr>
                                  </w:pPr>
                                </w:p>
                                <w:p w14:paraId="455B9E58" w14:textId="455D6FF5" w:rsidR="00E940B1" w:rsidRDefault="00E940B1" w:rsidP="00E940B1">
                                  <w:pPr>
                                    <w:pStyle w:val="Listeafsnit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Naviger til Dokumenter/Fælles/kursus/TEST-</w:t>
                                  </w:r>
                                  <w:proofErr w:type="spellStart"/>
                                  <w:r>
                                    <w:rPr>
                                      <w:color w:val="auto"/>
                                    </w:rPr>
                                    <w:t>pdfer</w:t>
                                  </w:r>
                                  <w:proofErr w:type="spellEnd"/>
                                  <w:r>
                                    <w:rPr>
                                      <w:color w:val="auto"/>
                                    </w:rPr>
                                    <w:t xml:space="preserve"> og vælg alle 4 pdf-filer</w:t>
                                  </w:r>
                                </w:p>
                                <w:p w14:paraId="1A39A301" w14:textId="77777777" w:rsidR="00E940B1" w:rsidRPr="00E940B1" w:rsidRDefault="00E940B1" w:rsidP="00E940B1">
                                  <w:pPr>
                                    <w:pStyle w:val="Listeafsnit"/>
                                    <w:numPr>
                                      <w:ilvl w:val="0"/>
                                      <w:numId w:val="0"/>
                                    </w:numPr>
                                    <w:ind w:left="720"/>
                                    <w:rPr>
                                      <w:color w:val="auto"/>
                                    </w:rPr>
                                  </w:pPr>
                                </w:p>
                                <w:p w14:paraId="2C9CE63E" w14:textId="764AC41C" w:rsidR="00E940B1" w:rsidRPr="00A43994" w:rsidRDefault="00E940B1" w:rsidP="00E940B1">
                                  <w:pPr>
                                    <w:pStyle w:val="Listeafsnit"/>
                                    <w:numPr>
                                      <w:ilvl w:val="0"/>
                                      <w:numId w:val="37"/>
                                    </w:num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Tryk på ”Indsend” og gem herefter dine ændringer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952BFB" id="Tekstfelt 2" o:spid="_x0000_s1030" type="#_x0000_t202" style="position:absolute;margin-left:-4.3pt;margin-top:85.45pt;width:330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">
                      <v:textbox style="mso-fit-shape-to-text:t">
                        <w:txbxContent>
                          <w:p w14:paraId="6F6D271B" w14:textId="630D3303" w:rsidR="00A43994" w:rsidRDefault="00E940B1" w:rsidP="00A43994">
                            <w:pPr>
                              <w:pStyle w:val="Listeafsnit"/>
                              <w:numPr>
                                <w:ilvl w:val="0"/>
                                <w:numId w:val="37"/>
                              </w:num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Tryk på plusset </w:t>
                            </w:r>
                          </w:p>
                          <w:p w14:paraId="0C6ADE59" w14:textId="77777777" w:rsidR="00E940B1" w:rsidRPr="00E940B1" w:rsidRDefault="00E940B1" w:rsidP="00E940B1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455B9E58" w14:textId="455D6FF5" w:rsidR="00E940B1" w:rsidRDefault="00E940B1" w:rsidP="00E940B1">
                            <w:pPr>
                              <w:pStyle w:val="Listeafsnit"/>
                              <w:numPr>
                                <w:ilvl w:val="0"/>
                                <w:numId w:val="37"/>
                              </w:num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Naviger til Dokumenter/Fælles/kursus/TEST-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pdfer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og vælg alle 4 pdf-filer</w:t>
                            </w:r>
                          </w:p>
                          <w:p w14:paraId="1A39A301" w14:textId="77777777" w:rsidR="00E940B1" w:rsidRPr="00E940B1" w:rsidRDefault="00E940B1" w:rsidP="00E940B1">
                            <w:pPr>
                              <w:pStyle w:val="Listeafsnit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color w:val="auto"/>
                              </w:rPr>
                            </w:pPr>
                          </w:p>
                          <w:p w14:paraId="2C9CE63E" w14:textId="764AC41C" w:rsidR="00E940B1" w:rsidRPr="00A43994" w:rsidRDefault="00E940B1" w:rsidP="00E940B1">
                            <w:pPr>
                              <w:pStyle w:val="Listeafsnit"/>
                              <w:numPr>
                                <w:ilvl w:val="0"/>
                                <w:numId w:val="37"/>
                              </w:num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Tryk på ”Indsend” og gem herefter dine ændringer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B4700" w:rsidRPr="008851ED">
              <w:t>Dokumenter til download i højre side</w:t>
            </w:r>
            <w:bookmarkEnd w:id="16"/>
          </w:p>
        </w:tc>
        <w:tc>
          <w:tcPr>
            <w:tcW w:w="283" w:type="dxa"/>
          </w:tcPr>
          <w:p w14:paraId="687E1026" w14:textId="77777777" w:rsidR="007C376F" w:rsidRPr="008851ED" w:rsidRDefault="007C376F" w:rsidP="001D007B">
            <w:pPr>
              <w:rPr>
                <w:color w:val="000000" w:themeColor="text1"/>
              </w:rPr>
            </w:pPr>
          </w:p>
        </w:tc>
        <w:tc>
          <w:tcPr>
            <w:tcW w:w="10427" w:type="dxa"/>
          </w:tcPr>
          <w:p w14:paraId="473E7BDD" w14:textId="77777777" w:rsidR="007C376F" w:rsidRPr="008851ED" w:rsidRDefault="006B4700" w:rsidP="00B7302A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17171B93" wp14:editId="6C8982FB">
                  <wp:extent cx="4276725" cy="1623246"/>
                  <wp:effectExtent l="0" t="0" r="0" b="0"/>
                  <wp:docPr id="54" name="Billede 54" descr="C:\Users\azba399\AppData\Local\Temp\SNAGHTML257bd6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zba399\AppData\Local\Temp\SNAGHTML257bd6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721" cy="162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color w:val="000000" w:themeColor="text1"/>
              </w:rPr>
              <w:br/>
            </w: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7272DA4E" wp14:editId="3B2DDDBE">
                  <wp:extent cx="2305050" cy="1677359"/>
                  <wp:effectExtent l="0" t="0" r="0" b="0"/>
                  <wp:docPr id="53" name="Billede 53" descr="C:\Users\azba399\AppData\Local\Temp\SNAGHTML257aa9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zba399\AppData\Local\Temp\SNAGHTML257aa9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69" cy="168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42F69" w14:textId="77777777" w:rsidR="007C376F" w:rsidRPr="008851ED" w:rsidRDefault="007C376F" w:rsidP="002348BF">
      <w:pPr>
        <w:rPr>
          <w:color w:val="000000" w:themeColor="text1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331"/>
        <w:gridCol w:w="9569"/>
      </w:tblGrid>
      <w:tr w:rsidR="003732D3" w:rsidRPr="008851ED" w14:paraId="280CE1D6" w14:textId="77777777" w:rsidTr="003732D3">
        <w:tc>
          <w:tcPr>
            <w:tcW w:w="3402" w:type="dxa"/>
          </w:tcPr>
          <w:p w14:paraId="412BA503" w14:textId="66542FF3" w:rsidR="003732D3" w:rsidRPr="008851ED" w:rsidRDefault="003732D3" w:rsidP="00555219">
            <w:pPr>
              <w:pStyle w:val="Overskrift1"/>
              <w:outlineLvl w:val="0"/>
            </w:pPr>
            <w:bookmarkStart w:id="17" w:name="_Toc56589728"/>
            <w:r w:rsidRPr="008851ED">
              <w:lastRenderedPageBreak/>
              <w:t xml:space="preserve">Tilføj </w:t>
            </w:r>
            <w:r>
              <w:t xml:space="preserve">”ANDRE </w:t>
            </w:r>
            <w:r w:rsidRPr="008851ED">
              <w:t xml:space="preserve">relaterede </w:t>
            </w:r>
            <w:r>
              <w:t>SIDER”</w:t>
            </w:r>
            <w:r w:rsidRPr="008851ED">
              <w:t xml:space="preserve"> på sektionsside</w:t>
            </w:r>
            <w:bookmarkEnd w:id="17"/>
          </w:p>
          <w:p w14:paraId="42664413" w14:textId="7E46AB98" w:rsidR="003732D3" w:rsidRDefault="003732D3" w:rsidP="00555219">
            <w:pPr>
              <w:rPr>
                <w:color w:val="000000" w:themeColor="text1"/>
              </w:rPr>
            </w:pPr>
          </w:p>
          <w:p w14:paraId="7831DC61" w14:textId="2BE06050" w:rsidR="003732D3" w:rsidRDefault="003732D3" w:rsidP="00555219">
            <w:pPr>
              <w:rPr>
                <w:color w:val="000000" w:themeColor="text1"/>
              </w:rPr>
            </w:pPr>
          </w:p>
          <w:p w14:paraId="59DBA644" w14:textId="5A866A4D" w:rsidR="003732D3" w:rsidRDefault="003732D3" w:rsidP="00555219">
            <w:pPr>
              <w:rPr>
                <w:color w:val="000000" w:themeColor="text1"/>
              </w:rPr>
            </w:pPr>
          </w:p>
          <w:p w14:paraId="71A8DF84" w14:textId="7693B918" w:rsidR="003732D3" w:rsidRDefault="003732D3" w:rsidP="00555219">
            <w:pPr>
              <w:rPr>
                <w:color w:val="000000" w:themeColor="text1"/>
              </w:rPr>
            </w:pPr>
          </w:p>
          <w:p w14:paraId="408F286F" w14:textId="46C05C49" w:rsidR="003732D3" w:rsidRDefault="003732D3" w:rsidP="00555219">
            <w:pPr>
              <w:rPr>
                <w:color w:val="000000" w:themeColor="text1"/>
              </w:rPr>
            </w:pPr>
          </w:p>
          <w:p w14:paraId="5CA142A5" w14:textId="3186A3E3" w:rsidR="003732D3" w:rsidRDefault="003732D3" w:rsidP="00555219">
            <w:pPr>
              <w:rPr>
                <w:color w:val="000000" w:themeColor="text1"/>
              </w:rPr>
            </w:pPr>
          </w:p>
          <w:p w14:paraId="1549FD2E" w14:textId="77777777" w:rsidR="003732D3" w:rsidRDefault="003732D3" w:rsidP="00555219">
            <w:pPr>
              <w:rPr>
                <w:color w:val="000000" w:themeColor="text1"/>
              </w:rPr>
            </w:pPr>
          </w:p>
          <w:p w14:paraId="0F8400E6" w14:textId="56231E4B" w:rsidR="003732D3" w:rsidRDefault="003732D3" w:rsidP="00555219">
            <w:pPr>
              <w:rPr>
                <w:color w:val="000000" w:themeColor="text1"/>
              </w:rPr>
            </w:pPr>
          </w:p>
          <w:p w14:paraId="1C4DF991" w14:textId="18727565" w:rsidR="003732D3" w:rsidRDefault="003732D3" w:rsidP="00555219">
            <w:pPr>
              <w:rPr>
                <w:color w:val="000000" w:themeColor="text1"/>
              </w:rPr>
            </w:pPr>
          </w:p>
          <w:p w14:paraId="7A0E6E8B" w14:textId="16B3B5F2" w:rsidR="003732D3" w:rsidRDefault="003732D3" w:rsidP="00555219">
            <w:pPr>
              <w:rPr>
                <w:color w:val="000000" w:themeColor="text1"/>
              </w:rPr>
            </w:pPr>
          </w:p>
          <w:p w14:paraId="0757CAAD" w14:textId="4E070672" w:rsidR="003732D3" w:rsidRDefault="003732D3" w:rsidP="00555219">
            <w:pPr>
              <w:rPr>
                <w:color w:val="000000" w:themeColor="text1"/>
              </w:rPr>
            </w:pPr>
          </w:p>
          <w:p w14:paraId="7E8F14B5" w14:textId="77777777" w:rsidR="003732D3" w:rsidRDefault="003732D3" w:rsidP="00555219">
            <w:pPr>
              <w:rPr>
                <w:color w:val="000000" w:themeColor="text1"/>
              </w:rPr>
            </w:pPr>
          </w:p>
          <w:p w14:paraId="2566104A" w14:textId="77777777" w:rsidR="003732D3" w:rsidRPr="008851ED" w:rsidRDefault="003732D3" w:rsidP="00555219">
            <w:pPr>
              <w:rPr>
                <w:color w:val="000000" w:themeColor="text1"/>
              </w:rPr>
            </w:pPr>
          </w:p>
          <w:p w14:paraId="684E5A87" w14:textId="77777777" w:rsidR="003732D3" w:rsidRPr="008851ED" w:rsidRDefault="003732D3" w:rsidP="00555219">
            <w:pPr>
              <w:pStyle w:val="Listeafsnit"/>
              <w:framePr w:wrap="around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Gå til din sektionsside.</w:t>
            </w:r>
            <w:r w:rsidRPr="008851ED">
              <w:rPr>
                <w:color w:val="000000" w:themeColor="text1"/>
              </w:rPr>
              <w:br/>
            </w:r>
          </w:p>
          <w:p w14:paraId="238C7CEF" w14:textId="77777777" w:rsidR="003732D3" w:rsidRDefault="003732D3" w:rsidP="00555219">
            <w:pPr>
              <w:pStyle w:val="Listeafsnit"/>
              <w:framePr w:wrap="around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’Tilføj’.</w:t>
            </w:r>
          </w:p>
          <w:p w14:paraId="7A7E1900" w14:textId="77777777" w:rsidR="003732D3" w:rsidRDefault="003732D3" w:rsidP="003732D3">
            <w:pPr>
              <w:rPr>
                <w:color w:val="000000" w:themeColor="text1"/>
              </w:rPr>
            </w:pPr>
          </w:p>
          <w:p w14:paraId="4B1028F2" w14:textId="77777777" w:rsidR="003732D3" w:rsidRDefault="003732D3" w:rsidP="003732D3">
            <w:pPr>
              <w:rPr>
                <w:color w:val="000000" w:themeColor="text1"/>
              </w:rPr>
            </w:pPr>
          </w:p>
          <w:p w14:paraId="7B6CCFF2" w14:textId="77777777" w:rsidR="003732D3" w:rsidRDefault="003732D3" w:rsidP="003732D3">
            <w:pPr>
              <w:rPr>
                <w:color w:val="000000" w:themeColor="text1"/>
              </w:rPr>
            </w:pPr>
          </w:p>
          <w:p w14:paraId="3890381F" w14:textId="77777777" w:rsidR="003732D3" w:rsidRDefault="003732D3" w:rsidP="003732D3">
            <w:pPr>
              <w:rPr>
                <w:color w:val="000000" w:themeColor="text1"/>
              </w:rPr>
            </w:pPr>
          </w:p>
          <w:p w14:paraId="306759D2" w14:textId="77777777" w:rsidR="003732D3" w:rsidRDefault="003732D3" w:rsidP="003732D3">
            <w:pPr>
              <w:rPr>
                <w:color w:val="000000" w:themeColor="text1"/>
              </w:rPr>
            </w:pPr>
          </w:p>
          <w:p w14:paraId="430090DC" w14:textId="77777777" w:rsidR="003732D3" w:rsidRDefault="003732D3" w:rsidP="003732D3">
            <w:pPr>
              <w:rPr>
                <w:color w:val="000000" w:themeColor="text1"/>
              </w:rPr>
            </w:pPr>
          </w:p>
          <w:p w14:paraId="20F3CDC7" w14:textId="07EDA5DC" w:rsidR="003732D3" w:rsidRPr="003732D3" w:rsidRDefault="003732D3" w:rsidP="003732D3">
            <w:pPr>
              <w:rPr>
                <w:color w:val="000000" w:themeColor="text1"/>
              </w:rPr>
            </w:pPr>
            <w:r w:rsidRPr="003732D3">
              <w:rPr>
                <w:color w:val="000000" w:themeColor="text1"/>
              </w:rPr>
              <w:br/>
            </w:r>
          </w:p>
          <w:p w14:paraId="442A11E0" w14:textId="77777777" w:rsidR="003732D3" w:rsidRPr="008851ED" w:rsidRDefault="003732D3" w:rsidP="00555219">
            <w:pPr>
              <w:pStyle w:val="Listeafsnit"/>
              <w:framePr w:wrap="around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Udpeg dine sider.</w:t>
            </w:r>
            <w:r w:rsidRPr="008851ED">
              <w:rPr>
                <w:color w:val="000000" w:themeColor="text1"/>
              </w:rPr>
              <w:br/>
            </w:r>
          </w:p>
          <w:p w14:paraId="1CFC9C43" w14:textId="77777777" w:rsidR="003732D3" w:rsidRPr="008851ED" w:rsidRDefault="003732D3" w:rsidP="00555219">
            <w:pPr>
              <w:pStyle w:val="Listeafsnit"/>
              <w:framePr w:wrap="around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Tryk ’Send’.</w:t>
            </w:r>
            <w:r w:rsidRPr="008851ED">
              <w:rPr>
                <w:color w:val="000000" w:themeColor="text1"/>
              </w:rPr>
              <w:br/>
            </w:r>
          </w:p>
          <w:p w14:paraId="3C84F3CC" w14:textId="77777777" w:rsidR="003732D3" w:rsidRDefault="003732D3" w:rsidP="003732D3">
            <w:pPr>
              <w:ind w:left="360"/>
              <w:rPr>
                <w:color w:val="000000" w:themeColor="text1"/>
              </w:rPr>
            </w:pPr>
          </w:p>
          <w:p w14:paraId="65BF7925" w14:textId="77777777" w:rsidR="003732D3" w:rsidRDefault="003732D3" w:rsidP="003732D3">
            <w:pPr>
              <w:ind w:left="360"/>
              <w:rPr>
                <w:color w:val="000000" w:themeColor="text1"/>
              </w:rPr>
            </w:pPr>
          </w:p>
          <w:p w14:paraId="3477966C" w14:textId="77777777" w:rsidR="003732D3" w:rsidRDefault="003732D3" w:rsidP="003732D3">
            <w:pPr>
              <w:ind w:left="360"/>
              <w:rPr>
                <w:color w:val="000000" w:themeColor="text1"/>
              </w:rPr>
            </w:pPr>
          </w:p>
          <w:p w14:paraId="26F9D394" w14:textId="77777777" w:rsidR="003732D3" w:rsidRDefault="003732D3" w:rsidP="003732D3">
            <w:pPr>
              <w:ind w:left="360"/>
              <w:rPr>
                <w:color w:val="000000" w:themeColor="text1"/>
              </w:rPr>
            </w:pPr>
          </w:p>
          <w:p w14:paraId="2156C7AC" w14:textId="77777777" w:rsidR="003732D3" w:rsidRDefault="003732D3" w:rsidP="003732D3">
            <w:pPr>
              <w:ind w:left="360"/>
              <w:rPr>
                <w:color w:val="000000" w:themeColor="text1"/>
              </w:rPr>
            </w:pPr>
          </w:p>
          <w:p w14:paraId="694AF3B4" w14:textId="77777777" w:rsidR="003732D3" w:rsidRDefault="003732D3" w:rsidP="003732D3">
            <w:pPr>
              <w:ind w:left="360"/>
              <w:rPr>
                <w:color w:val="000000" w:themeColor="text1"/>
              </w:rPr>
            </w:pPr>
          </w:p>
          <w:p w14:paraId="33FBEE9E" w14:textId="77777777" w:rsidR="003732D3" w:rsidRDefault="003732D3" w:rsidP="003732D3">
            <w:pPr>
              <w:ind w:left="360"/>
              <w:rPr>
                <w:color w:val="000000" w:themeColor="text1"/>
              </w:rPr>
            </w:pPr>
          </w:p>
          <w:p w14:paraId="220380AC" w14:textId="7B743400" w:rsidR="003732D3" w:rsidRPr="003732D3" w:rsidRDefault="003732D3" w:rsidP="003732D3">
            <w:pPr>
              <w:ind w:left="360"/>
              <w:rPr>
                <w:color w:val="000000" w:themeColor="text1"/>
              </w:rPr>
            </w:pPr>
            <w:r w:rsidRPr="003732D3">
              <w:rPr>
                <w:color w:val="000000" w:themeColor="text1"/>
              </w:rPr>
              <w:br/>
            </w:r>
          </w:p>
          <w:p w14:paraId="7B6C0126" w14:textId="4E6ADEC1" w:rsidR="003732D3" w:rsidRPr="008851ED" w:rsidRDefault="003732D3" w:rsidP="00555219">
            <w:pPr>
              <w:pStyle w:val="Listeafsnit"/>
              <w:framePr w:wrap="around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 xml:space="preserve">Ændre rækkefølgen ved at trække i siderne. </w:t>
            </w:r>
          </w:p>
        </w:tc>
        <w:tc>
          <w:tcPr>
            <w:tcW w:w="1331" w:type="dxa"/>
          </w:tcPr>
          <w:p w14:paraId="48A312BF" w14:textId="77777777" w:rsidR="003732D3" w:rsidRPr="008851ED" w:rsidRDefault="003732D3" w:rsidP="00D90A68">
            <w:pP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9569" w:type="dxa"/>
          </w:tcPr>
          <w:p w14:paraId="060B80A1" w14:textId="77777777" w:rsidR="003732D3" w:rsidRDefault="003732D3" w:rsidP="00D90A68">
            <w:pPr>
              <w:jc w:val="center"/>
              <w:rPr>
                <w:color w:val="000000" w:themeColor="text1"/>
              </w:rPr>
            </w:pPr>
          </w:p>
          <w:p w14:paraId="2A358A5F" w14:textId="25B93ADC" w:rsidR="003732D3" w:rsidRDefault="003732D3" w:rsidP="00D90A68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4E13C9E9" wp14:editId="6835D9A1">
                  <wp:extent cx="5829300" cy="2678086"/>
                  <wp:effectExtent l="0" t="0" r="0" b="8255"/>
                  <wp:docPr id="59" name="Billede 59" descr="C:\Users\azba399\AppData\Local\Temp\SNAGHTML258ccb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zba399\AppData\Local\Temp\SNAGHTML258ccb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463" cy="268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51888" w14:textId="77777777" w:rsidR="003732D3" w:rsidRDefault="003732D3" w:rsidP="00D90A68">
            <w:pPr>
              <w:jc w:val="center"/>
              <w:rPr>
                <w:color w:val="000000" w:themeColor="text1"/>
              </w:rPr>
            </w:pPr>
          </w:p>
          <w:p w14:paraId="756BD735" w14:textId="77777777" w:rsidR="003732D3" w:rsidRDefault="003732D3" w:rsidP="00D90A68">
            <w:pPr>
              <w:jc w:val="center"/>
              <w:rPr>
                <w:color w:val="000000" w:themeColor="text1"/>
              </w:rPr>
            </w:pPr>
          </w:p>
          <w:p w14:paraId="45627C33" w14:textId="2B49448A" w:rsidR="003732D3" w:rsidRDefault="003732D3" w:rsidP="00D90A68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34D7377A" wp14:editId="3F7818E4">
                  <wp:extent cx="6234654" cy="1952267"/>
                  <wp:effectExtent l="0" t="0" r="0" b="0"/>
                  <wp:docPr id="56" name="Billede 56" descr="C:\Users\azba399\AppData\Local\Temp\SNAGHTML25862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zba399\AppData\Local\Temp\SNAGHTML25862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1" cy="197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3E273" w14:textId="4DF06479" w:rsidR="003732D3" w:rsidRDefault="003732D3" w:rsidP="00D90A68">
            <w:pPr>
              <w:jc w:val="center"/>
              <w:rPr>
                <w:color w:val="000000" w:themeColor="text1"/>
              </w:rPr>
            </w:pPr>
          </w:p>
          <w:p w14:paraId="71131ADD" w14:textId="128CEA65" w:rsidR="003732D3" w:rsidRDefault="003732D3" w:rsidP="00D90A68">
            <w:pPr>
              <w:jc w:val="center"/>
              <w:rPr>
                <w:color w:val="000000" w:themeColor="text1"/>
              </w:rPr>
            </w:pP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4308CD74" wp14:editId="43BEC4CA">
                  <wp:extent cx="3081867" cy="2882828"/>
                  <wp:effectExtent l="0" t="0" r="4445" b="0"/>
                  <wp:docPr id="57" name="Billede 57" descr="C:\Users\azba399\AppData\Local\Temp\SNAGHTML258728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zba399\AppData\Local\Temp\SNAGHTML258728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63" cy="292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1ED">
              <w:rPr>
                <w:noProof/>
                <w:color w:val="000000" w:themeColor="text1"/>
              </w:rPr>
              <w:drawing>
                <wp:inline distT="0" distB="0" distL="0" distR="0" wp14:anchorId="711A5F3A" wp14:editId="6389CAE1">
                  <wp:extent cx="4075289" cy="1822326"/>
                  <wp:effectExtent l="0" t="0" r="0" b="6985"/>
                  <wp:docPr id="58" name="Billede 58" descr="C:\Users\azba399\AppData\Local\Temp\SNAGHTML2587f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zba399\AppData\Local\Temp\SNAGHTML2587f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506" cy="184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F270F" w14:textId="1992C3C1" w:rsidR="003732D3" w:rsidRPr="008851ED" w:rsidRDefault="003732D3" w:rsidP="00D90A68">
            <w:pPr>
              <w:jc w:val="center"/>
              <w:rPr>
                <w:color w:val="000000" w:themeColor="text1"/>
              </w:rPr>
            </w:pPr>
          </w:p>
          <w:p w14:paraId="6A3FAE41" w14:textId="52288A6C" w:rsidR="003732D3" w:rsidRPr="008851ED" w:rsidRDefault="003732D3" w:rsidP="002348BF">
            <w:pPr>
              <w:rPr>
                <w:color w:val="000000" w:themeColor="text1"/>
              </w:rPr>
            </w:pPr>
          </w:p>
        </w:tc>
      </w:tr>
    </w:tbl>
    <w:p w14:paraId="73ED0336" w14:textId="21920A52" w:rsidR="007C376F" w:rsidRPr="008851ED" w:rsidRDefault="006F0F90" w:rsidP="006F0F90">
      <w:pPr>
        <w:pStyle w:val="Overskrift1"/>
      </w:pPr>
      <w:bookmarkStart w:id="18" w:name="_Toc56589729"/>
      <w:r w:rsidRPr="008851ED">
        <w:lastRenderedPageBreak/>
        <w:t>Tips</w:t>
      </w:r>
      <w:bookmarkEnd w:id="18"/>
    </w:p>
    <w:p w14:paraId="1A6D2EA2" w14:textId="7AA2BF2E" w:rsidR="006F0F90" w:rsidRPr="008851ED" w:rsidRDefault="003732D3" w:rsidP="00D44F99">
      <w:pPr>
        <w:pStyle w:val="Overskrift2"/>
        <w:rPr>
          <w:color w:val="000000" w:themeColor="text1"/>
        </w:rPr>
      </w:pPr>
      <w:bookmarkStart w:id="19" w:name="_Toc56589730"/>
      <w:r w:rsidRPr="008851ED">
        <w:rPr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0BA5BA47" wp14:editId="7AB8807B">
            <wp:simplePos x="0" y="0"/>
            <wp:positionH relativeFrom="page">
              <wp:posOffset>4876800</wp:posOffset>
            </wp:positionH>
            <wp:positionV relativeFrom="paragraph">
              <wp:posOffset>-102023</wp:posOffset>
            </wp:positionV>
            <wp:extent cx="5154410" cy="4662311"/>
            <wp:effectExtent l="0" t="0" r="0" b="0"/>
            <wp:wrapTight wrapText="bothSides">
              <wp:wrapPolygon edited="0">
                <wp:start x="0" y="0"/>
                <wp:lineTo x="0" y="20300"/>
                <wp:lineTo x="319" y="20741"/>
                <wp:lineTo x="13492" y="20741"/>
                <wp:lineTo x="13651" y="20564"/>
                <wp:lineTo x="14450" y="18711"/>
                <wp:lineTo x="14450" y="18358"/>
                <wp:lineTo x="18920" y="18358"/>
                <wp:lineTo x="21076" y="17917"/>
                <wp:lineTo x="21076" y="13945"/>
                <wp:lineTo x="20677" y="13327"/>
                <wp:lineTo x="20118" y="12709"/>
                <wp:lineTo x="20277" y="12003"/>
                <wp:lineTo x="19240" y="11827"/>
                <wp:lineTo x="13811" y="11297"/>
                <wp:lineTo x="13731" y="441"/>
                <wp:lineTo x="13572" y="0"/>
                <wp:lineTo x="0" y="0"/>
              </wp:wrapPolygon>
            </wp:wrapTight>
            <wp:docPr id="68" name="Billede 68" descr="C:\Users\azba399\AppData\Local\Temp\SNAGHTML58696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zba399\AppData\Local\Temp\SNAGHTML58696b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54" cy="46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F90" w:rsidRPr="008851ED">
        <w:rPr>
          <w:color w:val="000000" w:themeColor="text1"/>
        </w:rPr>
        <w:t>Hurtig adgang til at redigere din side</w:t>
      </w:r>
      <w:bookmarkEnd w:id="19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</w:tblGrid>
      <w:tr w:rsidR="003732D3" w:rsidRPr="008851ED" w14:paraId="3EDB8D1E" w14:textId="77777777" w:rsidTr="006075D7">
        <w:tc>
          <w:tcPr>
            <w:tcW w:w="4844" w:type="dxa"/>
          </w:tcPr>
          <w:p w14:paraId="5667D2C4" w14:textId="2B171A8F" w:rsidR="003732D3" w:rsidRPr="008851ED" w:rsidRDefault="003732D3" w:rsidP="00D44F99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På dine hjemmesider er der nederst på alle sider en lille grå hængelås.</w:t>
            </w:r>
          </w:p>
        </w:tc>
      </w:tr>
      <w:tr w:rsidR="003732D3" w:rsidRPr="008851ED" w14:paraId="5429BF76" w14:textId="77777777" w:rsidTr="006075D7">
        <w:tc>
          <w:tcPr>
            <w:tcW w:w="4844" w:type="dxa"/>
          </w:tcPr>
          <w:p w14:paraId="38D98C46" w14:textId="77777777" w:rsidR="003732D3" w:rsidRPr="008851ED" w:rsidRDefault="003732D3" w:rsidP="00D44F99">
            <w:pPr>
              <w:rPr>
                <w:color w:val="000000" w:themeColor="text1"/>
              </w:rPr>
            </w:pPr>
          </w:p>
          <w:p w14:paraId="0CE718E6" w14:textId="3062B991" w:rsidR="003732D3" w:rsidRPr="008851ED" w:rsidRDefault="003732D3" w:rsidP="00D44F99">
            <w:pPr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Hvis du trykker på denne hængelås, så kommer du direkte ind til redigeringsværktøjet på den aktuelle side.</w:t>
            </w:r>
          </w:p>
          <w:p w14:paraId="07C17B43" w14:textId="77777777" w:rsidR="003732D3" w:rsidRPr="008851ED" w:rsidRDefault="003732D3" w:rsidP="00D44F99">
            <w:pPr>
              <w:rPr>
                <w:color w:val="000000" w:themeColor="text1"/>
              </w:rPr>
            </w:pPr>
          </w:p>
        </w:tc>
      </w:tr>
      <w:tr w:rsidR="003732D3" w:rsidRPr="008851ED" w14:paraId="65EBCFFA" w14:textId="77777777" w:rsidTr="006075D7">
        <w:tc>
          <w:tcPr>
            <w:tcW w:w="4844" w:type="dxa"/>
          </w:tcPr>
          <w:p w14:paraId="60A2F24C" w14:textId="77777777" w:rsidR="003732D3" w:rsidRPr="008851ED" w:rsidRDefault="003732D3" w:rsidP="00D44F99">
            <w:pPr>
              <w:rPr>
                <w:color w:val="000000" w:themeColor="text1"/>
              </w:rPr>
            </w:pPr>
          </w:p>
        </w:tc>
      </w:tr>
    </w:tbl>
    <w:p w14:paraId="4CD68AC4" w14:textId="136B4605" w:rsidR="003732D3" w:rsidRDefault="003732D3" w:rsidP="006D0606">
      <w:pPr>
        <w:pStyle w:val="Overskrift1"/>
      </w:pPr>
      <w:r>
        <w:br w:type="page"/>
      </w:r>
    </w:p>
    <w:p w14:paraId="5D966FF2" w14:textId="77777777" w:rsidR="006D0606" w:rsidRPr="008851ED" w:rsidRDefault="006D0606" w:rsidP="006D0606">
      <w:pPr>
        <w:pStyle w:val="Overskrift1"/>
      </w:pPr>
      <w:bookmarkStart w:id="20" w:name="_Toc56589731"/>
      <w:r w:rsidRPr="008851ED">
        <w:lastRenderedPageBreak/>
        <w:t>Rettelser / tilføjelser til denne vejledning</w:t>
      </w:r>
      <w:bookmarkEnd w:id="20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799"/>
        <w:gridCol w:w="2552"/>
        <w:gridCol w:w="2126"/>
        <w:gridCol w:w="3056"/>
      </w:tblGrid>
      <w:tr w:rsidR="008851ED" w:rsidRPr="008851ED" w14:paraId="00573D17" w14:textId="77777777" w:rsidTr="006D0606">
        <w:tc>
          <w:tcPr>
            <w:tcW w:w="6799" w:type="dxa"/>
          </w:tcPr>
          <w:p w14:paraId="6F518295" w14:textId="77777777" w:rsidR="006D0606" w:rsidRPr="008851ED" w:rsidRDefault="006D0606" w:rsidP="00A716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851ED">
              <w:rPr>
                <w:b/>
                <w:color w:val="000000" w:themeColor="text1"/>
                <w:sz w:val="28"/>
                <w:szCs w:val="28"/>
              </w:rPr>
              <w:t>Rettelse/ Tilføjelse:</w:t>
            </w:r>
            <w:r w:rsidRPr="008851ED">
              <w:rPr>
                <w:b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2552" w:type="dxa"/>
          </w:tcPr>
          <w:p w14:paraId="250B8F02" w14:textId="77777777" w:rsidR="006D0606" w:rsidRPr="008851ED" w:rsidRDefault="006D0606" w:rsidP="00A716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851ED">
              <w:rPr>
                <w:b/>
                <w:color w:val="000000" w:themeColor="text1"/>
                <w:sz w:val="28"/>
                <w:szCs w:val="28"/>
              </w:rPr>
              <w:t>Dato:</w:t>
            </w:r>
          </w:p>
        </w:tc>
        <w:tc>
          <w:tcPr>
            <w:tcW w:w="2126" w:type="dxa"/>
          </w:tcPr>
          <w:p w14:paraId="477A0363" w14:textId="77777777" w:rsidR="006D0606" w:rsidRPr="008851ED" w:rsidRDefault="006D0606" w:rsidP="00A716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851ED">
              <w:rPr>
                <w:b/>
                <w:color w:val="000000" w:themeColor="text1"/>
                <w:sz w:val="28"/>
                <w:szCs w:val="28"/>
              </w:rPr>
              <w:t>Udført af:</w:t>
            </w:r>
          </w:p>
        </w:tc>
        <w:tc>
          <w:tcPr>
            <w:tcW w:w="3056" w:type="dxa"/>
          </w:tcPr>
          <w:p w14:paraId="2EE0C7A1" w14:textId="77777777" w:rsidR="006D0606" w:rsidRPr="008851ED" w:rsidRDefault="006D0606" w:rsidP="00A716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851ED">
              <w:rPr>
                <w:b/>
                <w:color w:val="000000" w:themeColor="text1"/>
                <w:sz w:val="28"/>
                <w:szCs w:val="28"/>
              </w:rPr>
              <w:t>Kommentar</w:t>
            </w:r>
          </w:p>
        </w:tc>
      </w:tr>
      <w:tr w:rsidR="008851ED" w:rsidRPr="008851ED" w14:paraId="51077F12" w14:textId="77777777" w:rsidTr="006D0606">
        <w:tc>
          <w:tcPr>
            <w:tcW w:w="6799" w:type="dxa"/>
          </w:tcPr>
          <w:p w14:paraId="2DCF476A" w14:textId="77777777" w:rsidR="006D0606" w:rsidRPr="008851ED" w:rsidRDefault="006D0606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Rette vejledning omkring CTA-knappen</w:t>
            </w:r>
          </w:p>
        </w:tc>
        <w:tc>
          <w:tcPr>
            <w:tcW w:w="2552" w:type="dxa"/>
          </w:tcPr>
          <w:p w14:paraId="03F37FDC" w14:textId="77777777" w:rsidR="006D0606" w:rsidRPr="008851ED" w:rsidRDefault="006D0606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18.feb. 2018</w:t>
            </w:r>
          </w:p>
        </w:tc>
        <w:tc>
          <w:tcPr>
            <w:tcW w:w="2126" w:type="dxa"/>
          </w:tcPr>
          <w:p w14:paraId="2F7CCE53" w14:textId="77777777" w:rsidR="006D0606" w:rsidRPr="008851ED" w:rsidRDefault="006D0606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AZBA399</w:t>
            </w:r>
            <w:r w:rsidRPr="008851ED">
              <w:rPr>
                <w:color w:val="000000" w:themeColor="text1"/>
              </w:rPr>
              <w:br/>
            </w:r>
          </w:p>
        </w:tc>
        <w:tc>
          <w:tcPr>
            <w:tcW w:w="3056" w:type="dxa"/>
          </w:tcPr>
          <w:p w14:paraId="620410DB" w14:textId="77777777" w:rsidR="006D0606" w:rsidRPr="008851ED" w:rsidRDefault="006D0606" w:rsidP="006D0606">
            <w:pPr>
              <w:jc w:val="center"/>
              <w:rPr>
                <w:color w:val="000000" w:themeColor="text1"/>
              </w:rPr>
            </w:pPr>
          </w:p>
        </w:tc>
      </w:tr>
      <w:tr w:rsidR="008851ED" w:rsidRPr="008851ED" w14:paraId="00CEE8DB" w14:textId="77777777" w:rsidTr="006D0606">
        <w:tc>
          <w:tcPr>
            <w:tcW w:w="6799" w:type="dxa"/>
          </w:tcPr>
          <w:p w14:paraId="27A2A364" w14:textId="24D91B78" w:rsidR="008B1F37" w:rsidRPr="008851ED" w:rsidRDefault="00F65880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8B1F37" w:rsidRPr="008851ED">
              <w:rPr>
                <w:color w:val="000000" w:themeColor="text1"/>
              </w:rPr>
              <w:t xml:space="preserve">Ændret loginadresse til </w:t>
            </w:r>
            <w:hyperlink r:id="rId66" w:history="1">
              <w:r w:rsidRPr="008851ED">
                <w:rPr>
                  <w:rStyle w:val="Hyperlink"/>
                  <w:color w:val="000000" w:themeColor="text1"/>
                </w:rPr>
                <w:t>www.aarhus.dk/umbraco</w:t>
              </w:r>
            </w:hyperlink>
            <w:r w:rsidRPr="008851ED">
              <w:rPr>
                <w:color w:val="000000" w:themeColor="text1"/>
              </w:rPr>
              <w:br/>
            </w:r>
          </w:p>
        </w:tc>
        <w:tc>
          <w:tcPr>
            <w:tcW w:w="2552" w:type="dxa"/>
          </w:tcPr>
          <w:p w14:paraId="2563029B" w14:textId="6271493B" w:rsidR="008B1F37" w:rsidRPr="008851ED" w:rsidRDefault="00F65880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8B1F37" w:rsidRPr="008851ED">
              <w:rPr>
                <w:color w:val="000000" w:themeColor="text1"/>
              </w:rPr>
              <w:t>20. april. 2018</w:t>
            </w:r>
          </w:p>
        </w:tc>
        <w:tc>
          <w:tcPr>
            <w:tcW w:w="2126" w:type="dxa"/>
          </w:tcPr>
          <w:p w14:paraId="6267AE87" w14:textId="2F134D21" w:rsidR="008B1F37" w:rsidRPr="008851ED" w:rsidRDefault="00F65880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8B1F37" w:rsidRPr="008851ED">
              <w:rPr>
                <w:color w:val="000000" w:themeColor="text1"/>
              </w:rPr>
              <w:t>AZBJKB!</w:t>
            </w:r>
          </w:p>
        </w:tc>
        <w:tc>
          <w:tcPr>
            <w:tcW w:w="3056" w:type="dxa"/>
          </w:tcPr>
          <w:p w14:paraId="3E9F500D" w14:textId="77777777" w:rsidR="008B1F37" w:rsidRPr="008851ED" w:rsidRDefault="008B1F37" w:rsidP="006D0606">
            <w:pPr>
              <w:jc w:val="center"/>
              <w:rPr>
                <w:color w:val="000000" w:themeColor="text1"/>
              </w:rPr>
            </w:pPr>
          </w:p>
        </w:tc>
      </w:tr>
      <w:tr w:rsidR="008851ED" w:rsidRPr="008851ED" w14:paraId="3439CE3E" w14:textId="77777777" w:rsidTr="006D0606">
        <w:tc>
          <w:tcPr>
            <w:tcW w:w="6799" w:type="dxa"/>
          </w:tcPr>
          <w:p w14:paraId="7B28CCA7" w14:textId="37FF912D" w:rsidR="00F65880" w:rsidRPr="008851ED" w:rsidRDefault="00F65880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Ændret login til aarhus.dk/redigering</w:t>
            </w:r>
            <w:r w:rsidRPr="008851ED">
              <w:rPr>
                <w:color w:val="000000" w:themeColor="text1"/>
              </w:rPr>
              <w:br/>
            </w:r>
          </w:p>
        </w:tc>
        <w:tc>
          <w:tcPr>
            <w:tcW w:w="2552" w:type="dxa"/>
          </w:tcPr>
          <w:p w14:paraId="674017EE" w14:textId="1282A5A9" w:rsidR="00F65880" w:rsidRPr="008851ED" w:rsidRDefault="00F65880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20.aug 2019</w:t>
            </w:r>
          </w:p>
        </w:tc>
        <w:tc>
          <w:tcPr>
            <w:tcW w:w="2126" w:type="dxa"/>
          </w:tcPr>
          <w:p w14:paraId="20E2E9A4" w14:textId="391A007D" w:rsidR="00F65880" w:rsidRPr="008851ED" w:rsidRDefault="00F65880" w:rsidP="006D060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AZBA399</w:t>
            </w:r>
          </w:p>
        </w:tc>
        <w:tc>
          <w:tcPr>
            <w:tcW w:w="3056" w:type="dxa"/>
          </w:tcPr>
          <w:p w14:paraId="3C2A0CCC" w14:textId="77777777" w:rsidR="00F65880" w:rsidRPr="008851ED" w:rsidRDefault="00F65880" w:rsidP="006D0606">
            <w:pPr>
              <w:jc w:val="center"/>
              <w:rPr>
                <w:color w:val="000000" w:themeColor="text1"/>
              </w:rPr>
            </w:pPr>
          </w:p>
        </w:tc>
      </w:tr>
      <w:tr w:rsidR="008851ED" w:rsidRPr="008851ED" w14:paraId="4CB84296" w14:textId="77777777" w:rsidTr="006D0606">
        <w:tc>
          <w:tcPr>
            <w:tcW w:w="6799" w:type="dxa"/>
          </w:tcPr>
          <w:p w14:paraId="6B431221" w14:textId="071B7AB2" w:rsidR="00FE7BD6" w:rsidRPr="008851ED" w:rsidRDefault="00FE7BD6" w:rsidP="00FE7BD6">
            <w:pPr>
              <w:tabs>
                <w:tab w:val="left" w:pos="687"/>
              </w:tabs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Tilføjet nye skærmdumps</w:t>
            </w:r>
          </w:p>
          <w:p w14:paraId="18F5A512" w14:textId="16FC61DD" w:rsidR="00FE7BD6" w:rsidRPr="008851ED" w:rsidRDefault="00FE7BD6" w:rsidP="00FE7BD6">
            <w:pPr>
              <w:tabs>
                <w:tab w:val="left" w:pos="687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2552" w:type="dxa"/>
          </w:tcPr>
          <w:p w14:paraId="352AD668" w14:textId="77777777" w:rsidR="00FE7BD6" w:rsidRPr="008851ED" w:rsidRDefault="00FE7BD6" w:rsidP="00FE7BD6">
            <w:pPr>
              <w:jc w:val="center"/>
              <w:rPr>
                <w:color w:val="000000" w:themeColor="text1"/>
              </w:rPr>
            </w:pPr>
          </w:p>
          <w:p w14:paraId="22CA6A33" w14:textId="3B35406C" w:rsidR="00FE7BD6" w:rsidRPr="008851ED" w:rsidRDefault="00FE7BD6" w:rsidP="00FE7BD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t>21. aug. 2019</w:t>
            </w:r>
          </w:p>
        </w:tc>
        <w:tc>
          <w:tcPr>
            <w:tcW w:w="2126" w:type="dxa"/>
          </w:tcPr>
          <w:p w14:paraId="4A58E504" w14:textId="392BD6F9" w:rsidR="00FE7BD6" w:rsidRPr="008851ED" w:rsidRDefault="00FE7BD6" w:rsidP="00FE7BD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  <w:t>AZBA399</w:t>
            </w:r>
          </w:p>
        </w:tc>
        <w:tc>
          <w:tcPr>
            <w:tcW w:w="3056" w:type="dxa"/>
          </w:tcPr>
          <w:p w14:paraId="4F56B706" w14:textId="77777777" w:rsidR="00FE7BD6" w:rsidRPr="008851ED" w:rsidRDefault="00FE7BD6" w:rsidP="00FE7BD6">
            <w:pPr>
              <w:jc w:val="center"/>
              <w:rPr>
                <w:color w:val="000000" w:themeColor="text1"/>
              </w:rPr>
            </w:pPr>
          </w:p>
        </w:tc>
      </w:tr>
      <w:tr w:rsidR="00FE7BD6" w:rsidRPr="008851ED" w14:paraId="4B576D7E" w14:textId="77777777" w:rsidTr="00F95FA4">
        <w:trPr>
          <w:trHeight w:val="795"/>
        </w:trPr>
        <w:tc>
          <w:tcPr>
            <w:tcW w:w="6799" w:type="dxa"/>
          </w:tcPr>
          <w:p w14:paraId="103D5469" w14:textId="77777777" w:rsidR="00F95FA4" w:rsidRDefault="00F95FA4" w:rsidP="00FE7BD6">
            <w:pPr>
              <w:tabs>
                <w:tab w:val="left" w:pos="687"/>
              </w:tabs>
              <w:jc w:val="center"/>
              <w:rPr>
                <w:color w:val="000000" w:themeColor="text1"/>
              </w:rPr>
            </w:pPr>
          </w:p>
          <w:p w14:paraId="49B20BF4" w14:textId="34C8A3B6" w:rsidR="00FE7BD6" w:rsidRPr="008851ED" w:rsidRDefault="00F95FA4" w:rsidP="00FE7BD6">
            <w:pPr>
              <w:tabs>
                <w:tab w:val="left" w:pos="687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Tilføjet nye screendumps og slettet opgave med borger.dk</w:t>
            </w:r>
          </w:p>
        </w:tc>
        <w:tc>
          <w:tcPr>
            <w:tcW w:w="2552" w:type="dxa"/>
          </w:tcPr>
          <w:p w14:paraId="45464B6E" w14:textId="77777777" w:rsidR="00F95FA4" w:rsidRDefault="00F95FA4" w:rsidP="00F95FA4">
            <w:pPr>
              <w:jc w:val="center"/>
              <w:rPr>
                <w:color w:val="000000" w:themeColor="text1"/>
              </w:rPr>
            </w:pPr>
          </w:p>
          <w:p w14:paraId="4E815B9E" w14:textId="1935F009" w:rsidR="00FE7BD6" w:rsidRPr="00F95FA4" w:rsidRDefault="00F95FA4" w:rsidP="00F95FA4">
            <w:pPr>
              <w:jc w:val="center"/>
              <w:rPr>
                <w:color w:val="000000" w:themeColor="text1"/>
              </w:rPr>
            </w:pPr>
            <w:r w:rsidRPr="00F95FA4">
              <w:rPr>
                <w:color w:val="000000" w:themeColor="text1"/>
              </w:rPr>
              <w:t>13.</w:t>
            </w:r>
            <w:r>
              <w:rPr>
                <w:color w:val="000000" w:themeColor="text1"/>
              </w:rPr>
              <w:t xml:space="preserve"> </w:t>
            </w:r>
            <w:r w:rsidRPr="00F95FA4">
              <w:rPr>
                <w:color w:val="000000" w:themeColor="text1"/>
              </w:rPr>
              <w:t>MAJ 2020</w:t>
            </w:r>
          </w:p>
        </w:tc>
        <w:tc>
          <w:tcPr>
            <w:tcW w:w="2126" w:type="dxa"/>
          </w:tcPr>
          <w:p w14:paraId="53A49D48" w14:textId="58E69DEC" w:rsidR="00FE7BD6" w:rsidRPr="008851ED" w:rsidRDefault="00FE7BD6" w:rsidP="00FE7BD6">
            <w:pPr>
              <w:jc w:val="center"/>
              <w:rPr>
                <w:color w:val="000000" w:themeColor="text1"/>
              </w:rPr>
            </w:pPr>
            <w:r w:rsidRPr="008851ED">
              <w:rPr>
                <w:color w:val="000000" w:themeColor="text1"/>
              </w:rPr>
              <w:br/>
            </w:r>
            <w:r w:rsidR="00F95FA4">
              <w:rPr>
                <w:color w:val="000000" w:themeColor="text1"/>
              </w:rPr>
              <w:t>AZ40978</w:t>
            </w:r>
          </w:p>
        </w:tc>
        <w:tc>
          <w:tcPr>
            <w:tcW w:w="3056" w:type="dxa"/>
          </w:tcPr>
          <w:p w14:paraId="6D32A7AC" w14:textId="77777777" w:rsidR="00FE7BD6" w:rsidRPr="008851ED" w:rsidRDefault="00FE7BD6" w:rsidP="00FE7BD6">
            <w:pPr>
              <w:jc w:val="center"/>
              <w:rPr>
                <w:color w:val="000000" w:themeColor="text1"/>
              </w:rPr>
            </w:pPr>
          </w:p>
        </w:tc>
      </w:tr>
      <w:tr w:rsidR="00952F29" w:rsidRPr="008851ED" w14:paraId="62647FCC" w14:textId="77777777" w:rsidTr="00F95FA4">
        <w:trPr>
          <w:trHeight w:val="795"/>
        </w:trPr>
        <w:tc>
          <w:tcPr>
            <w:tcW w:w="6799" w:type="dxa"/>
          </w:tcPr>
          <w:p w14:paraId="209205CB" w14:textId="77777777" w:rsidR="00952F29" w:rsidRDefault="00952F29" w:rsidP="00FE7BD6">
            <w:pPr>
              <w:tabs>
                <w:tab w:val="left" w:pos="687"/>
              </w:tabs>
              <w:jc w:val="center"/>
              <w:rPr>
                <w:color w:val="000000" w:themeColor="text1"/>
              </w:rPr>
            </w:pPr>
          </w:p>
          <w:p w14:paraId="76043C58" w14:textId="79955CF4" w:rsidR="00952F29" w:rsidRDefault="00952F29" w:rsidP="00FE7BD6">
            <w:pPr>
              <w:tabs>
                <w:tab w:val="left" w:pos="687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Tilføjet ’Lav en forside’ sektion</w:t>
            </w:r>
          </w:p>
        </w:tc>
        <w:tc>
          <w:tcPr>
            <w:tcW w:w="2552" w:type="dxa"/>
          </w:tcPr>
          <w:p w14:paraId="348975C5" w14:textId="6A40F4CF" w:rsidR="00952F29" w:rsidRDefault="00952F29" w:rsidP="00F95FA4">
            <w:pPr>
              <w:jc w:val="center"/>
              <w:rPr>
                <w:color w:val="000000" w:themeColor="text1"/>
              </w:rPr>
            </w:pPr>
          </w:p>
          <w:p w14:paraId="58FC862F" w14:textId="190D7FBA" w:rsidR="00952F29" w:rsidRPr="00952F29" w:rsidRDefault="00952F29" w:rsidP="00952F29">
            <w:pPr>
              <w:jc w:val="center"/>
              <w:rPr>
                <w:color w:val="000000" w:themeColor="text1"/>
              </w:rPr>
            </w:pPr>
            <w:r w:rsidRPr="00952F29">
              <w:rPr>
                <w:color w:val="000000" w:themeColor="text1"/>
              </w:rPr>
              <w:t>2.</w:t>
            </w:r>
            <w:r>
              <w:rPr>
                <w:color w:val="000000" w:themeColor="text1"/>
              </w:rPr>
              <w:t xml:space="preserve"> sept. 2020</w:t>
            </w:r>
          </w:p>
          <w:p w14:paraId="1B8BFC8D" w14:textId="1D29E9C3" w:rsidR="00952F29" w:rsidRPr="00952F29" w:rsidRDefault="00952F29" w:rsidP="00952F29">
            <w:pPr>
              <w:ind w:left="720" w:hanging="360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14:paraId="6172A21C" w14:textId="77777777" w:rsidR="00952F29" w:rsidRDefault="00952F29" w:rsidP="00952F29">
            <w:pPr>
              <w:rPr>
                <w:color w:val="000000" w:themeColor="text1"/>
              </w:rPr>
            </w:pPr>
          </w:p>
          <w:p w14:paraId="64646C16" w14:textId="0561F1AD" w:rsidR="00952F29" w:rsidRPr="008851ED" w:rsidRDefault="00952F29" w:rsidP="00952F2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</w:t>
            </w:r>
            <w:r w:rsidRPr="00952F29">
              <w:rPr>
                <w:color w:val="000000" w:themeColor="text1"/>
              </w:rPr>
              <w:t>AZ51416</w:t>
            </w:r>
          </w:p>
        </w:tc>
        <w:tc>
          <w:tcPr>
            <w:tcW w:w="3056" w:type="dxa"/>
          </w:tcPr>
          <w:p w14:paraId="7B93710A" w14:textId="77777777" w:rsidR="00952F29" w:rsidRPr="008851ED" w:rsidRDefault="00952F29" w:rsidP="00FE7BD6">
            <w:pPr>
              <w:jc w:val="center"/>
              <w:rPr>
                <w:color w:val="000000" w:themeColor="text1"/>
              </w:rPr>
            </w:pPr>
          </w:p>
        </w:tc>
      </w:tr>
      <w:tr w:rsidR="00260221" w:rsidRPr="008851ED" w14:paraId="7DAB8C1C" w14:textId="77777777" w:rsidTr="00F95FA4">
        <w:trPr>
          <w:trHeight w:val="795"/>
        </w:trPr>
        <w:tc>
          <w:tcPr>
            <w:tcW w:w="6799" w:type="dxa"/>
          </w:tcPr>
          <w:p w14:paraId="63B8A3A9" w14:textId="12E2C99F" w:rsidR="00260221" w:rsidRDefault="00260221" w:rsidP="00FE7BD6">
            <w:pPr>
              <w:tabs>
                <w:tab w:val="left" w:pos="687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Ændret forhåndsvisning til info og url</w:t>
            </w:r>
          </w:p>
        </w:tc>
        <w:tc>
          <w:tcPr>
            <w:tcW w:w="2552" w:type="dxa"/>
          </w:tcPr>
          <w:p w14:paraId="3D6B7EF2" w14:textId="5BED3280" w:rsidR="00260221" w:rsidRPr="00AB043A" w:rsidRDefault="00AB043A" w:rsidP="00AB043A">
            <w:pPr>
              <w:jc w:val="center"/>
              <w:rPr>
                <w:color w:val="000000" w:themeColor="text1"/>
              </w:rPr>
            </w:pPr>
            <w:r w:rsidRPr="00AB043A">
              <w:rPr>
                <w:color w:val="000000" w:themeColor="text1"/>
              </w:rPr>
              <w:t>3.</w:t>
            </w:r>
            <w:r>
              <w:rPr>
                <w:color w:val="000000" w:themeColor="text1"/>
              </w:rPr>
              <w:t xml:space="preserve"> </w:t>
            </w:r>
            <w:r w:rsidRPr="00AB043A">
              <w:rPr>
                <w:color w:val="000000" w:themeColor="text1"/>
              </w:rPr>
              <w:t>nov. 2021</w:t>
            </w:r>
          </w:p>
        </w:tc>
        <w:tc>
          <w:tcPr>
            <w:tcW w:w="2126" w:type="dxa"/>
          </w:tcPr>
          <w:p w14:paraId="5FF1E553" w14:textId="61A45043" w:rsidR="00260221" w:rsidRDefault="00AB043A" w:rsidP="00AB043A">
            <w:pPr>
              <w:jc w:val="center"/>
              <w:rPr>
                <w:color w:val="000000" w:themeColor="text1"/>
              </w:rPr>
            </w:pPr>
            <w:r w:rsidRPr="00952F29">
              <w:rPr>
                <w:color w:val="000000" w:themeColor="text1"/>
              </w:rPr>
              <w:t>AZ51416</w:t>
            </w:r>
          </w:p>
        </w:tc>
        <w:tc>
          <w:tcPr>
            <w:tcW w:w="3056" w:type="dxa"/>
          </w:tcPr>
          <w:p w14:paraId="5DF79211" w14:textId="77777777" w:rsidR="00260221" w:rsidRPr="008851ED" w:rsidRDefault="00260221" w:rsidP="00FE7BD6">
            <w:pPr>
              <w:jc w:val="center"/>
              <w:rPr>
                <w:color w:val="000000" w:themeColor="text1"/>
              </w:rPr>
            </w:pPr>
          </w:p>
        </w:tc>
      </w:tr>
    </w:tbl>
    <w:p w14:paraId="1CC7BCC7" w14:textId="77777777" w:rsidR="006D0606" w:rsidRPr="008851ED" w:rsidRDefault="006D0606" w:rsidP="006D0606">
      <w:pPr>
        <w:pStyle w:val="Overskrift1"/>
      </w:pPr>
    </w:p>
    <w:sectPr w:rsidR="006D0606" w:rsidRPr="008851ED" w:rsidSect="00A06CB5">
      <w:footerReference w:type="default" r:id="rId67"/>
      <w:pgSz w:w="16839" w:h="11907" w:orient="landscape"/>
      <w:pgMar w:top="1050" w:right="1148" w:bottom="1050" w:left="114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B1462" w14:textId="77777777" w:rsidR="00794221" w:rsidRDefault="00794221" w:rsidP="005D7F91">
      <w:r>
        <w:separator/>
      </w:r>
    </w:p>
    <w:p w14:paraId="2B69F395" w14:textId="77777777" w:rsidR="00794221" w:rsidRDefault="00794221" w:rsidP="005D7F91"/>
    <w:p w14:paraId="1AB257E6" w14:textId="77777777" w:rsidR="00794221" w:rsidRDefault="00794221" w:rsidP="005D7F91"/>
    <w:p w14:paraId="46E2D1F2" w14:textId="77777777" w:rsidR="00794221" w:rsidRDefault="00794221"/>
  </w:endnote>
  <w:endnote w:type="continuationSeparator" w:id="0">
    <w:p w14:paraId="4FC9B5C5" w14:textId="77777777" w:rsidR="00794221" w:rsidRDefault="00794221" w:rsidP="005D7F91">
      <w:r>
        <w:continuationSeparator/>
      </w:r>
    </w:p>
    <w:p w14:paraId="084F2A00" w14:textId="77777777" w:rsidR="00794221" w:rsidRDefault="00794221" w:rsidP="005D7F91"/>
    <w:p w14:paraId="600AF6E6" w14:textId="77777777" w:rsidR="00794221" w:rsidRDefault="00794221" w:rsidP="005D7F91"/>
    <w:p w14:paraId="1FAEB88A" w14:textId="77777777" w:rsidR="00794221" w:rsidRDefault="007942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500720"/>
      <w:docPartObj>
        <w:docPartGallery w:val="Page Numbers (Bottom of Page)"/>
        <w:docPartUnique/>
      </w:docPartObj>
    </w:sdtPr>
    <w:sdtContent>
      <w:p w14:paraId="157D2893" w14:textId="77777777" w:rsidR="003732D3" w:rsidRDefault="003732D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7D8A3EFA" w14:textId="77777777" w:rsidR="003732D3" w:rsidRDefault="003732D3" w:rsidP="005D7F91"/>
  <w:p w14:paraId="3B9F0A23" w14:textId="77777777" w:rsidR="003732D3" w:rsidRDefault="003732D3" w:rsidP="005D7F91"/>
  <w:p w14:paraId="5F54AA5E" w14:textId="77777777" w:rsidR="003732D3" w:rsidRDefault="003732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BE118" w14:textId="77777777" w:rsidR="00794221" w:rsidRDefault="00794221" w:rsidP="005D7F91">
      <w:r>
        <w:separator/>
      </w:r>
    </w:p>
    <w:p w14:paraId="234738DA" w14:textId="77777777" w:rsidR="00794221" w:rsidRDefault="00794221" w:rsidP="005D7F91"/>
    <w:p w14:paraId="7E5CC295" w14:textId="77777777" w:rsidR="00794221" w:rsidRDefault="00794221" w:rsidP="005D7F91"/>
    <w:p w14:paraId="47A1C198" w14:textId="77777777" w:rsidR="00794221" w:rsidRDefault="00794221"/>
  </w:footnote>
  <w:footnote w:type="continuationSeparator" w:id="0">
    <w:p w14:paraId="68DFDD11" w14:textId="77777777" w:rsidR="00794221" w:rsidRDefault="00794221" w:rsidP="005D7F91">
      <w:r>
        <w:continuationSeparator/>
      </w:r>
    </w:p>
    <w:p w14:paraId="6F30D2AE" w14:textId="77777777" w:rsidR="00794221" w:rsidRDefault="00794221" w:rsidP="005D7F91"/>
    <w:p w14:paraId="3F0F4091" w14:textId="77777777" w:rsidR="00794221" w:rsidRDefault="00794221" w:rsidP="005D7F91"/>
    <w:p w14:paraId="472CCF1F" w14:textId="77777777" w:rsidR="00794221" w:rsidRDefault="007942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69C7"/>
    <w:multiLevelType w:val="hybridMultilevel"/>
    <w:tmpl w:val="24D0BF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C6940"/>
    <w:multiLevelType w:val="hybridMultilevel"/>
    <w:tmpl w:val="CA14F3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B3D44"/>
    <w:multiLevelType w:val="hybridMultilevel"/>
    <w:tmpl w:val="A55898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805F0"/>
    <w:multiLevelType w:val="hybridMultilevel"/>
    <w:tmpl w:val="8D2098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61777"/>
    <w:multiLevelType w:val="hybridMultilevel"/>
    <w:tmpl w:val="67267A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D5572"/>
    <w:multiLevelType w:val="hybridMultilevel"/>
    <w:tmpl w:val="AE183A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825E8"/>
    <w:multiLevelType w:val="hybridMultilevel"/>
    <w:tmpl w:val="056092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F6980"/>
    <w:multiLevelType w:val="hybridMultilevel"/>
    <w:tmpl w:val="4702777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1E0342"/>
    <w:multiLevelType w:val="hybridMultilevel"/>
    <w:tmpl w:val="8568739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D1D82"/>
    <w:multiLevelType w:val="hybridMultilevel"/>
    <w:tmpl w:val="5F84E8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505AA"/>
    <w:multiLevelType w:val="hybridMultilevel"/>
    <w:tmpl w:val="CA14F3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C04AD"/>
    <w:multiLevelType w:val="hybridMultilevel"/>
    <w:tmpl w:val="2CE819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66C97"/>
    <w:multiLevelType w:val="hybridMultilevel"/>
    <w:tmpl w:val="57A60BE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15147C"/>
    <w:multiLevelType w:val="hybridMultilevel"/>
    <w:tmpl w:val="1C5C5A24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1B3FB4"/>
    <w:multiLevelType w:val="hybridMultilevel"/>
    <w:tmpl w:val="6006651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C297C"/>
    <w:multiLevelType w:val="hybridMultilevel"/>
    <w:tmpl w:val="620024EC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0C0644"/>
    <w:multiLevelType w:val="hybridMultilevel"/>
    <w:tmpl w:val="22B02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17190"/>
    <w:multiLevelType w:val="hybridMultilevel"/>
    <w:tmpl w:val="B412C6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8D37F9"/>
    <w:multiLevelType w:val="hybridMultilevel"/>
    <w:tmpl w:val="8398BE7C"/>
    <w:lvl w:ilvl="0" w:tplc="376CB5E6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81ED7"/>
    <w:multiLevelType w:val="hybridMultilevel"/>
    <w:tmpl w:val="3528945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4590E"/>
    <w:multiLevelType w:val="hybridMultilevel"/>
    <w:tmpl w:val="8DB867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31A4D"/>
    <w:multiLevelType w:val="hybridMultilevel"/>
    <w:tmpl w:val="9132AA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C465DB"/>
    <w:multiLevelType w:val="hybridMultilevel"/>
    <w:tmpl w:val="8DDC960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16AD5"/>
    <w:multiLevelType w:val="hybridMultilevel"/>
    <w:tmpl w:val="24D0BF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5E2C6C"/>
    <w:multiLevelType w:val="hybridMultilevel"/>
    <w:tmpl w:val="E5EC393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11BE1"/>
    <w:multiLevelType w:val="hybridMultilevel"/>
    <w:tmpl w:val="6794392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3A771B"/>
    <w:multiLevelType w:val="hybridMultilevel"/>
    <w:tmpl w:val="29DA05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1060D"/>
    <w:multiLevelType w:val="hybridMultilevel"/>
    <w:tmpl w:val="F46A30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7F23B8"/>
    <w:multiLevelType w:val="hybridMultilevel"/>
    <w:tmpl w:val="0F7EA440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8E41FB"/>
    <w:multiLevelType w:val="hybridMultilevel"/>
    <w:tmpl w:val="032298A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AC198B"/>
    <w:multiLevelType w:val="hybridMultilevel"/>
    <w:tmpl w:val="2752E9E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D415B"/>
    <w:multiLevelType w:val="hybridMultilevel"/>
    <w:tmpl w:val="AE183A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107B1"/>
    <w:multiLevelType w:val="hybridMultilevel"/>
    <w:tmpl w:val="6BCAC0D6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CC4040"/>
    <w:multiLevelType w:val="hybridMultilevel"/>
    <w:tmpl w:val="CA14F3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B0724"/>
    <w:multiLevelType w:val="hybridMultilevel"/>
    <w:tmpl w:val="5ADC1F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954348"/>
    <w:multiLevelType w:val="hybridMultilevel"/>
    <w:tmpl w:val="D12AD3A6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ED3A63"/>
    <w:multiLevelType w:val="hybridMultilevel"/>
    <w:tmpl w:val="6AEAF67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409476">
    <w:abstractNumId w:val="8"/>
  </w:num>
  <w:num w:numId="2" w16cid:durableId="938953953">
    <w:abstractNumId w:val="5"/>
  </w:num>
  <w:num w:numId="3" w16cid:durableId="830607534">
    <w:abstractNumId w:val="31"/>
  </w:num>
  <w:num w:numId="4" w16cid:durableId="2066299001">
    <w:abstractNumId w:val="14"/>
  </w:num>
  <w:num w:numId="5" w16cid:durableId="892883188">
    <w:abstractNumId w:val="32"/>
  </w:num>
  <w:num w:numId="6" w16cid:durableId="1383794899">
    <w:abstractNumId w:val="18"/>
  </w:num>
  <w:num w:numId="7" w16cid:durableId="871650964">
    <w:abstractNumId w:val="1"/>
  </w:num>
  <w:num w:numId="8" w16cid:durableId="535699102">
    <w:abstractNumId w:val="22"/>
  </w:num>
  <w:num w:numId="9" w16cid:durableId="1755541582">
    <w:abstractNumId w:val="34"/>
  </w:num>
  <w:num w:numId="10" w16cid:durableId="2038311812">
    <w:abstractNumId w:val="36"/>
  </w:num>
  <w:num w:numId="11" w16cid:durableId="540216968">
    <w:abstractNumId w:val="7"/>
  </w:num>
  <w:num w:numId="12" w16cid:durableId="560605780">
    <w:abstractNumId w:val="20"/>
  </w:num>
  <w:num w:numId="13" w16cid:durableId="834876265">
    <w:abstractNumId w:val="26"/>
  </w:num>
  <w:num w:numId="14" w16cid:durableId="967585528">
    <w:abstractNumId w:val="9"/>
  </w:num>
  <w:num w:numId="15" w16cid:durableId="1155338365">
    <w:abstractNumId w:val="10"/>
  </w:num>
  <w:num w:numId="16" w16cid:durableId="687145881">
    <w:abstractNumId w:val="25"/>
  </w:num>
  <w:num w:numId="17" w16cid:durableId="482506712">
    <w:abstractNumId w:val="2"/>
  </w:num>
  <w:num w:numId="18" w16cid:durableId="616642553">
    <w:abstractNumId w:val="28"/>
  </w:num>
  <w:num w:numId="19" w16cid:durableId="438571106">
    <w:abstractNumId w:val="15"/>
  </w:num>
  <w:num w:numId="20" w16cid:durableId="202332015">
    <w:abstractNumId w:val="35"/>
  </w:num>
  <w:num w:numId="21" w16cid:durableId="530801516">
    <w:abstractNumId w:val="3"/>
  </w:num>
  <w:num w:numId="22" w16cid:durableId="1349256384">
    <w:abstractNumId w:val="4"/>
  </w:num>
  <w:num w:numId="23" w16cid:durableId="232473330">
    <w:abstractNumId w:val="11"/>
  </w:num>
  <w:num w:numId="24" w16cid:durableId="1735662957">
    <w:abstractNumId w:val="30"/>
  </w:num>
  <w:num w:numId="25" w16cid:durableId="1266382281">
    <w:abstractNumId w:val="24"/>
  </w:num>
  <w:num w:numId="26" w16cid:durableId="582643719">
    <w:abstractNumId w:val="23"/>
  </w:num>
  <w:num w:numId="27" w16cid:durableId="1904490259">
    <w:abstractNumId w:val="0"/>
  </w:num>
  <w:num w:numId="28" w16cid:durableId="306134489">
    <w:abstractNumId w:val="12"/>
  </w:num>
  <w:num w:numId="29" w16cid:durableId="633095944">
    <w:abstractNumId w:val="29"/>
  </w:num>
  <w:num w:numId="30" w16cid:durableId="1059597246">
    <w:abstractNumId w:val="21"/>
  </w:num>
  <w:num w:numId="31" w16cid:durableId="1679967226">
    <w:abstractNumId w:val="17"/>
  </w:num>
  <w:num w:numId="32" w16cid:durableId="22050797">
    <w:abstractNumId w:val="27"/>
  </w:num>
  <w:num w:numId="33" w16cid:durableId="1059787576">
    <w:abstractNumId w:val="16"/>
  </w:num>
  <w:num w:numId="34" w16cid:durableId="1726221478">
    <w:abstractNumId w:val="6"/>
  </w:num>
  <w:num w:numId="35" w16cid:durableId="1878659209">
    <w:abstractNumId w:val="13"/>
  </w:num>
  <w:num w:numId="36" w16cid:durableId="1565949088">
    <w:abstractNumId w:val="33"/>
  </w:num>
  <w:num w:numId="37" w16cid:durableId="133086639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defaultTabStop w:val="1304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521"/>
    <w:rsid w:val="00002E39"/>
    <w:rsid w:val="00005273"/>
    <w:rsid w:val="000073E2"/>
    <w:rsid w:val="00010F1C"/>
    <w:rsid w:val="000129FE"/>
    <w:rsid w:val="00013C40"/>
    <w:rsid w:val="00015B58"/>
    <w:rsid w:val="00016901"/>
    <w:rsid w:val="00020202"/>
    <w:rsid w:val="0002271F"/>
    <w:rsid w:val="000371CD"/>
    <w:rsid w:val="00047C57"/>
    <w:rsid w:val="000563B1"/>
    <w:rsid w:val="000613C6"/>
    <w:rsid w:val="0006798F"/>
    <w:rsid w:val="00076D01"/>
    <w:rsid w:val="00080E17"/>
    <w:rsid w:val="00083C1F"/>
    <w:rsid w:val="00091D2C"/>
    <w:rsid w:val="00094887"/>
    <w:rsid w:val="00096EFC"/>
    <w:rsid w:val="000A6564"/>
    <w:rsid w:val="000C582C"/>
    <w:rsid w:val="000E25E4"/>
    <w:rsid w:val="000E2F36"/>
    <w:rsid w:val="000E7776"/>
    <w:rsid w:val="000F0168"/>
    <w:rsid w:val="00123693"/>
    <w:rsid w:val="00125469"/>
    <w:rsid w:val="00126EFC"/>
    <w:rsid w:val="0013072D"/>
    <w:rsid w:val="00132354"/>
    <w:rsid w:val="00144401"/>
    <w:rsid w:val="00151985"/>
    <w:rsid w:val="00157D07"/>
    <w:rsid w:val="00167390"/>
    <w:rsid w:val="00173B2C"/>
    <w:rsid w:val="00177E88"/>
    <w:rsid w:val="001865CD"/>
    <w:rsid w:val="00191873"/>
    <w:rsid w:val="001B2840"/>
    <w:rsid w:val="001B64AA"/>
    <w:rsid w:val="001D007B"/>
    <w:rsid w:val="001D543B"/>
    <w:rsid w:val="001E011B"/>
    <w:rsid w:val="001E5F41"/>
    <w:rsid w:val="001E600F"/>
    <w:rsid w:val="001F5B6D"/>
    <w:rsid w:val="0020055E"/>
    <w:rsid w:val="00201418"/>
    <w:rsid w:val="002024EE"/>
    <w:rsid w:val="00206172"/>
    <w:rsid w:val="00217497"/>
    <w:rsid w:val="00225179"/>
    <w:rsid w:val="0023446B"/>
    <w:rsid w:val="002348BF"/>
    <w:rsid w:val="00250A11"/>
    <w:rsid w:val="00253DAB"/>
    <w:rsid w:val="00260221"/>
    <w:rsid w:val="00262EF4"/>
    <w:rsid w:val="0027425E"/>
    <w:rsid w:val="002749D7"/>
    <w:rsid w:val="00276976"/>
    <w:rsid w:val="002802C0"/>
    <w:rsid w:val="00285B90"/>
    <w:rsid w:val="00286DE6"/>
    <w:rsid w:val="00287F75"/>
    <w:rsid w:val="00296A23"/>
    <w:rsid w:val="002A03D8"/>
    <w:rsid w:val="002A0E69"/>
    <w:rsid w:val="002A5B96"/>
    <w:rsid w:val="002B396E"/>
    <w:rsid w:val="002B71EA"/>
    <w:rsid w:val="002B79D8"/>
    <w:rsid w:val="002D076A"/>
    <w:rsid w:val="002D0B76"/>
    <w:rsid w:val="002D3BB6"/>
    <w:rsid w:val="002D467C"/>
    <w:rsid w:val="002D56E2"/>
    <w:rsid w:val="002D648C"/>
    <w:rsid w:val="002F2A81"/>
    <w:rsid w:val="002F5711"/>
    <w:rsid w:val="00303CB9"/>
    <w:rsid w:val="0032012E"/>
    <w:rsid w:val="00323B55"/>
    <w:rsid w:val="00323FF2"/>
    <w:rsid w:val="003308ED"/>
    <w:rsid w:val="00333617"/>
    <w:rsid w:val="00337934"/>
    <w:rsid w:val="00341F8B"/>
    <w:rsid w:val="00346471"/>
    <w:rsid w:val="00347BE7"/>
    <w:rsid w:val="00350642"/>
    <w:rsid w:val="00350646"/>
    <w:rsid w:val="00364865"/>
    <w:rsid w:val="00364CCB"/>
    <w:rsid w:val="003732D3"/>
    <w:rsid w:val="003770FB"/>
    <w:rsid w:val="00381655"/>
    <w:rsid w:val="00387620"/>
    <w:rsid w:val="003918C5"/>
    <w:rsid w:val="00397592"/>
    <w:rsid w:val="003A2646"/>
    <w:rsid w:val="003A3B75"/>
    <w:rsid w:val="003A4243"/>
    <w:rsid w:val="003B15B8"/>
    <w:rsid w:val="003B53BF"/>
    <w:rsid w:val="003B7F5C"/>
    <w:rsid w:val="003C76D0"/>
    <w:rsid w:val="003E444A"/>
    <w:rsid w:val="0040420C"/>
    <w:rsid w:val="004132C9"/>
    <w:rsid w:val="00414E9E"/>
    <w:rsid w:val="0043407D"/>
    <w:rsid w:val="00440DD8"/>
    <w:rsid w:val="004410E2"/>
    <w:rsid w:val="00453D28"/>
    <w:rsid w:val="00463006"/>
    <w:rsid w:val="00473FAC"/>
    <w:rsid w:val="004804B0"/>
    <w:rsid w:val="00480959"/>
    <w:rsid w:val="004956FC"/>
    <w:rsid w:val="004A1CA4"/>
    <w:rsid w:val="004A2A5B"/>
    <w:rsid w:val="004A6EE6"/>
    <w:rsid w:val="004B5AA3"/>
    <w:rsid w:val="004C4ED4"/>
    <w:rsid w:val="004C66A1"/>
    <w:rsid w:val="004D0D8B"/>
    <w:rsid w:val="004D0FE0"/>
    <w:rsid w:val="004D270E"/>
    <w:rsid w:val="004E2B55"/>
    <w:rsid w:val="004E5891"/>
    <w:rsid w:val="004F064A"/>
    <w:rsid w:val="004F469A"/>
    <w:rsid w:val="004F5769"/>
    <w:rsid w:val="00503AF5"/>
    <w:rsid w:val="00506BA6"/>
    <w:rsid w:val="00510D89"/>
    <w:rsid w:val="00515796"/>
    <w:rsid w:val="00520444"/>
    <w:rsid w:val="00526146"/>
    <w:rsid w:val="005513BE"/>
    <w:rsid w:val="005516C2"/>
    <w:rsid w:val="0055253F"/>
    <w:rsid w:val="00555219"/>
    <w:rsid w:val="00557FC7"/>
    <w:rsid w:val="00565F23"/>
    <w:rsid w:val="0056646F"/>
    <w:rsid w:val="0057036E"/>
    <w:rsid w:val="00575B45"/>
    <w:rsid w:val="0057754C"/>
    <w:rsid w:val="005802BA"/>
    <w:rsid w:val="00587D21"/>
    <w:rsid w:val="00593589"/>
    <w:rsid w:val="005A44E7"/>
    <w:rsid w:val="005C3163"/>
    <w:rsid w:val="005D7862"/>
    <w:rsid w:val="005D7F91"/>
    <w:rsid w:val="005E0ACE"/>
    <w:rsid w:val="005E27FD"/>
    <w:rsid w:val="005E2A79"/>
    <w:rsid w:val="005E41AC"/>
    <w:rsid w:val="005E6AF1"/>
    <w:rsid w:val="00602D29"/>
    <w:rsid w:val="00605FA8"/>
    <w:rsid w:val="0060604C"/>
    <w:rsid w:val="00606296"/>
    <w:rsid w:val="006065D6"/>
    <w:rsid w:val="0060701E"/>
    <w:rsid w:val="006073F2"/>
    <w:rsid w:val="006075D7"/>
    <w:rsid w:val="00622B96"/>
    <w:rsid w:val="006241E5"/>
    <w:rsid w:val="00631951"/>
    <w:rsid w:val="00636737"/>
    <w:rsid w:val="00636F9B"/>
    <w:rsid w:val="00636FCB"/>
    <w:rsid w:val="006466D0"/>
    <w:rsid w:val="00651053"/>
    <w:rsid w:val="00664B79"/>
    <w:rsid w:val="00667CF4"/>
    <w:rsid w:val="006718BF"/>
    <w:rsid w:val="00682668"/>
    <w:rsid w:val="0068403C"/>
    <w:rsid w:val="006848B0"/>
    <w:rsid w:val="006A40FE"/>
    <w:rsid w:val="006A44EB"/>
    <w:rsid w:val="006B4700"/>
    <w:rsid w:val="006C5AC1"/>
    <w:rsid w:val="006C70F4"/>
    <w:rsid w:val="006D0606"/>
    <w:rsid w:val="006D1BA5"/>
    <w:rsid w:val="006D2EFB"/>
    <w:rsid w:val="006E566A"/>
    <w:rsid w:val="006E6FBB"/>
    <w:rsid w:val="006F0F90"/>
    <w:rsid w:val="006F6053"/>
    <w:rsid w:val="0070291B"/>
    <w:rsid w:val="0070343C"/>
    <w:rsid w:val="00703877"/>
    <w:rsid w:val="00706360"/>
    <w:rsid w:val="00707194"/>
    <w:rsid w:val="007134C5"/>
    <w:rsid w:val="007148B1"/>
    <w:rsid w:val="00717357"/>
    <w:rsid w:val="007230A4"/>
    <w:rsid w:val="00731FB1"/>
    <w:rsid w:val="00751770"/>
    <w:rsid w:val="00757A66"/>
    <w:rsid w:val="00760344"/>
    <w:rsid w:val="007625DB"/>
    <w:rsid w:val="007777D2"/>
    <w:rsid w:val="00783468"/>
    <w:rsid w:val="0078686F"/>
    <w:rsid w:val="0079342B"/>
    <w:rsid w:val="00794221"/>
    <w:rsid w:val="007A639D"/>
    <w:rsid w:val="007A6CD0"/>
    <w:rsid w:val="007A75C9"/>
    <w:rsid w:val="007A7B70"/>
    <w:rsid w:val="007B7331"/>
    <w:rsid w:val="007C376F"/>
    <w:rsid w:val="007C6207"/>
    <w:rsid w:val="007E60D3"/>
    <w:rsid w:val="007F23CE"/>
    <w:rsid w:val="007F7CF6"/>
    <w:rsid w:val="008005EB"/>
    <w:rsid w:val="00815780"/>
    <w:rsid w:val="00817089"/>
    <w:rsid w:val="00823153"/>
    <w:rsid w:val="00824F74"/>
    <w:rsid w:val="008264AE"/>
    <w:rsid w:val="00826F70"/>
    <w:rsid w:val="00831543"/>
    <w:rsid w:val="00833719"/>
    <w:rsid w:val="00836E85"/>
    <w:rsid w:val="00840327"/>
    <w:rsid w:val="008406D4"/>
    <w:rsid w:val="00843356"/>
    <w:rsid w:val="0084666B"/>
    <w:rsid w:val="00866E98"/>
    <w:rsid w:val="00867471"/>
    <w:rsid w:val="008851ED"/>
    <w:rsid w:val="008928DF"/>
    <w:rsid w:val="0089350F"/>
    <w:rsid w:val="00897948"/>
    <w:rsid w:val="008A14CD"/>
    <w:rsid w:val="008B0F59"/>
    <w:rsid w:val="008B14CA"/>
    <w:rsid w:val="008B1F37"/>
    <w:rsid w:val="008B3925"/>
    <w:rsid w:val="008B4F2F"/>
    <w:rsid w:val="008B6675"/>
    <w:rsid w:val="008C5D84"/>
    <w:rsid w:val="008D1A6E"/>
    <w:rsid w:val="008D1EAB"/>
    <w:rsid w:val="008D385C"/>
    <w:rsid w:val="008F0590"/>
    <w:rsid w:val="008F13BC"/>
    <w:rsid w:val="008F2D63"/>
    <w:rsid w:val="00904C31"/>
    <w:rsid w:val="00920E64"/>
    <w:rsid w:val="0093254F"/>
    <w:rsid w:val="00935E94"/>
    <w:rsid w:val="0094164D"/>
    <w:rsid w:val="009427AC"/>
    <w:rsid w:val="00945B4E"/>
    <w:rsid w:val="00952F29"/>
    <w:rsid w:val="009642C4"/>
    <w:rsid w:val="00976BE7"/>
    <w:rsid w:val="00983599"/>
    <w:rsid w:val="00996CBE"/>
    <w:rsid w:val="00997460"/>
    <w:rsid w:val="009A3356"/>
    <w:rsid w:val="009A5985"/>
    <w:rsid w:val="009B09FC"/>
    <w:rsid w:val="009C0380"/>
    <w:rsid w:val="009C32E0"/>
    <w:rsid w:val="009C5912"/>
    <w:rsid w:val="009C5977"/>
    <w:rsid w:val="009C6E99"/>
    <w:rsid w:val="009D00BC"/>
    <w:rsid w:val="009D42B6"/>
    <w:rsid w:val="009D63C9"/>
    <w:rsid w:val="009D7775"/>
    <w:rsid w:val="009F05EE"/>
    <w:rsid w:val="00A04F9B"/>
    <w:rsid w:val="00A06CB5"/>
    <w:rsid w:val="00A254E8"/>
    <w:rsid w:val="00A3006D"/>
    <w:rsid w:val="00A32D3E"/>
    <w:rsid w:val="00A3621A"/>
    <w:rsid w:val="00A42ECB"/>
    <w:rsid w:val="00A43994"/>
    <w:rsid w:val="00A50FAB"/>
    <w:rsid w:val="00A561CC"/>
    <w:rsid w:val="00A71574"/>
    <w:rsid w:val="00A7160C"/>
    <w:rsid w:val="00A760BE"/>
    <w:rsid w:val="00A762A6"/>
    <w:rsid w:val="00A8036A"/>
    <w:rsid w:val="00A85504"/>
    <w:rsid w:val="00A962D6"/>
    <w:rsid w:val="00AA2A50"/>
    <w:rsid w:val="00AA4019"/>
    <w:rsid w:val="00AB043A"/>
    <w:rsid w:val="00AB24A9"/>
    <w:rsid w:val="00AB74AC"/>
    <w:rsid w:val="00AC0605"/>
    <w:rsid w:val="00AC0774"/>
    <w:rsid w:val="00AC2423"/>
    <w:rsid w:val="00AD01FE"/>
    <w:rsid w:val="00AE1EE1"/>
    <w:rsid w:val="00AE1FF8"/>
    <w:rsid w:val="00AF6AAC"/>
    <w:rsid w:val="00B0764F"/>
    <w:rsid w:val="00B251EA"/>
    <w:rsid w:val="00B25934"/>
    <w:rsid w:val="00B26530"/>
    <w:rsid w:val="00B33F17"/>
    <w:rsid w:val="00B4538D"/>
    <w:rsid w:val="00B47537"/>
    <w:rsid w:val="00B50AB9"/>
    <w:rsid w:val="00B54075"/>
    <w:rsid w:val="00B7302A"/>
    <w:rsid w:val="00B76DF0"/>
    <w:rsid w:val="00B8384E"/>
    <w:rsid w:val="00B928A0"/>
    <w:rsid w:val="00B9404B"/>
    <w:rsid w:val="00B95AAF"/>
    <w:rsid w:val="00BA024D"/>
    <w:rsid w:val="00BA7089"/>
    <w:rsid w:val="00BA714B"/>
    <w:rsid w:val="00BB0DF7"/>
    <w:rsid w:val="00BB75AA"/>
    <w:rsid w:val="00BC0C83"/>
    <w:rsid w:val="00BC1E65"/>
    <w:rsid w:val="00BE3F0C"/>
    <w:rsid w:val="00BF22AC"/>
    <w:rsid w:val="00BF7B5F"/>
    <w:rsid w:val="00C026AA"/>
    <w:rsid w:val="00C056E8"/>
    <w:rsid w:val="00C24283"/>
    <w:rsid w:val="00C30163"/>
    <w:rsid w:val="00C32273"/>
    <w:rsid w:val="00C374ED"/>
    <w:rsid w:val="00C37874"/>
    <w:rsid w:val="00C405F6"/>
    <w:rsid w:val="00C41C9A"/>
    <w:rsid w:val="00C427AB"/>
    <w:rsid w:val="00C53589"/>
    <w:rsid w:val="00C7460E"/>
    <w:rsid w:val="00C8593A"/>
    <w:rsid w:val="00CB2212"/>
    <w:rsid w:val="00CC063C"/>
    <w:rsid w:val="00CC7335"/>
    <w:rsid w:val="00CC7977"/>
    <w:rsid w:val="00CD33A6"/>
    <w:rsid w:val="00CD6833"/>
    <w:rsid w:val="00D10896"/>
    <w:rsid w:val="00D24AF2"/>
    <w:rsid w:val="00D32CDF"/>
    <w:rsid w:val="00D33BF9"/>
    <w:rsid w:val="00D353E4"/>
    <w:rsid w:val="00D418CF"/>
    <w:rsid w:val="00D44F99"/>
    <w:rsid w:val="00D47717"/>
    <w:rsid w:val="00D47AD7"/>
    <w:rsid w:val="00D50BFC"/>
    <w:rsid w:val="00D53B6C"/>
    <w:rsid w:val="00D544F9"/>
    <w:rsid w:val="00D63C18"/>
    <w:rsid w:val="00D65182"/>
    <w:rsid w:val="00D77715"/>
    <w:rsid w:val="00D822D5"/>
    <w:rsid w:val="00D83154"/>
    <w:rsid w:val="00D84564"/>
    <w:rsid w:val="00D90A68"/>
    <w:rsid w:val="00D91C59"/>
    <w:rsid w:val="00DB4617"/>
    <w:rsid w:val="00DB5114"/>
    <w:rsid w:val="00DC0521"/>
    <w:rsid w:val="00DC4A51"/>
    <w:rsid w:val="00DC565E"/>
    <w:rsid w:val="00DC5D78"/>
    <w:rsid w:val="00DC645A"/>
    <w:rsid w:val="00DC6F4A"/>
    <w:rsid w:val="00DD7F78"/>
    <w:rsid w:val="00DE2176"/>
    <w:rsid w:val="00DF14CD"/>
    <w:rsid w:val="00DF18EB"/>
    <w:rsid w:val="00DF312E"/>
    <w:rsid w:val="00DF7DB0"/>
    <w:rsid w:val="00E0405F"/>
    <w:rsid w:val="00E111D7"/>
    <w:rsid w:val="00E24256"/>
    <w:rsid w:val="00E24785"/>
    <w:rsid w:val="00E30651"/>
    <w:rsid w:val="00E40D5C"/>
    <w:rsid w:val="00E458D9"/>
    <w:rsid w:val="00E52180"/>
    <w:rsid w:val="00E52F14"/>
    <w:rsid w:val="00E63D37"/>
    <w:rsid w:val="00E940B1"/>
    <w:rsid w:val="00EB0211"/>
    <w:rsid w:val="00EB2C37"/>
    <w:rsid w:val="00EB6A2C"/>
    <w:rsid w:val="00EC1010"/>
    <w:rsid w:val="00EC2D99"/>
    <w:rsid w:val="00EC705C"/>
    <w:rsid w:val="00EC74D6"/>
    <w:rsid w:val="00ED0F21"/>
    <w:rsid w:val="00EE1880"/>
    <w:rsid w:val="00EE57F3"/>
    <w:rsid w:val="00EF5141"/>
    <w:rsid w:val="00EF5B55"/>
    <w:rsid w:val="00EF7FC7"/>
    <w:rsid w:val="00F05644"/>
    <w:rsid w:val="00F10907"/>
    <w:rsid w:val="00F1175A"/>
    <w:rsid w:val="00F41769"/>
    <w:rsid w:val="00F441AE"/>
    <w:rsid w:val="00F44BEC"/>
    <w:rsid w:val="00F46AC0"/>
    <w:rsid w:val="00F65880"/>
    <w:rsid w:val="00F663D7"/>
    <w:rsid w:val="00F67A47"/>
    <w:rsid w:val="00F906B0"/>
    <w:rsid w:val="00F92A3A"/>
    <w:rsid w:val="00F95FA4"/>
    <w:rsid w:val="00FC525A"/>
    <w:rsid w:val="00FD07BC"/>
    <w:rsid w:val="00FD153F"/>
    <w:rsid w:val="00FD19AB"/>
    <w:rsid w:val="00FE7BD6"/>
    <w:rsid w:val="00FE7E8B"/>
    <w:rsid w:val="00FF043D"/>
    <w:rsid w:val="00FF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73553"/>
  <w15:docId w15:val="{2534972C-9E34-4F30-BCE3-ED37487B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F91"/>
    <w:pPr>
      <w:spacing w:line="288" w:lineRule="auto"/>
    </w:pPr>
    <w:rPr>
      <w:color w:val="7F7F7F" w:themeColor="text1" w:themeTint="80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8851ED"/>
    <w:pPr>
      <w:keepNext/>
      <w:keepLines/>
      <w:spacing w:before="480" w:after="0"/>
      <w:outlineLvl w:val="0"/>
    </w:pPr>
    <w:rPr>
      <w:rFonts w:ascii="Arial" w:eastAsiaTheme="majorEastAsia" w:hAnsi="Arial" w:cs="Arial"/>
      <w:b/>
      <w:bCs/>
      <w:caps/>
      <w:noProof/>
      <w:color w:val="000000" w:themeColor="text1"/>
      <w:sz w:val="30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8851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uto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76976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000000" w:themeColor="text1"/>
      <w:lang w:val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BCBCBC" w:themeColor="accent1" w:themeTint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7A7A7A" w:themeColor="accent1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A7A7A" w:themeColor="accent1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EA9093" w:themeColor="text2" w:themeTint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CBCBC" w:themeColor="accent1" w:themeTint="8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A7A7A" w:themeColor="accent1"/>
      <w:sz w:val="20"/>
      <w:szCs w:val="20"/>
      <w14:textFill>
        <w14:solidFill>
          <w14:schemeClr w14:val="accent1">
            <w14:lumMod w14:val="75000"/>
            <w14:lumMod w14:val="50000"/>
            <w14:lumOff w14:val="50000"/>
          </w14:schemeClr>
        </w14:solidFill>
      </w14:textFill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851ED"/>
    <w:rPr>
      <w:rFonts w:ascii="Arial" w:eastAsiaTheme="majorEastAsia" w:hAnsi="Arial" w:cs="Arial"/>
      <w:b/>
      <w:bCs/>
      <w:caps/>
      <w:noProof/>
      <w:color w:val="000000" w:themeColor="text1"/>
      <w:sz w:val="30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851ED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76976"/>
    <w:rPr>
      <w:rFonts w:eastAsiaTheme="majorEastAsia" w:cstheme="majorBidi"/>
      <w:b/>
      <w:bCs/>
      <w:caps/>
      <w:color w:val="000000" w:themeColor="text1"/>
      <w:lang w:val="en-US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Billedtekst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BCBCBC" w:themeColor="accent1" w:themeTint="80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F95FA4"/>
    <w:pPr>
      <w:spacing w:before="360" w:after="60" w:line="240" w:lineRule="auto"/>
      <w:contextualSpacing/>
    </w:pPr>
    <w:rPr>
      <w:rFonts w:ascii="Calibri Light" w:eastAsiaTheme="majorEastAsia" w:hAnsi="Calibri Light" w:cstheme="majorBidi"/>
      <w:caps/>
      <w:color w:val="000000" w:themeColor="text1"/>
      <w:spacing w:val="-20"/>
      <w:kern w:val="28"/>
      <w:sz w:val="56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F95FA4"/>
    <w:rPr>
      <w:rFonts w:ascii="Calibri Light" w:eastAsiaTheme="majorEastAsia" w:hAnsi="Calibri Light" w:cstheme="majorBidi"/>
      <w:caps/>
      <w:color w:val="000000" w:themeColor="text1"/>
      <w:spacing w:val="-20"/>
      <w:kern w:val="28"/>
      <w:sz w:val="56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EA9093" w:themeColor="text2" w:themeTint="80"/>
      <w:sz w:val="36"/>
      <w:szCs w:val="36"/>
    </w:rPr>
  </w:style>
  <w:style w:type="character" w:customStyle="1" w:styleId="UndertitelTegn">
    <w:name w:val="Undertitel Tegn"/>
    <w:basedOn w:val="Standardskrifttypeiafsnit"/>
    <w:link w:val="Undertitel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Strk">
    <w:name w:val="Strong"/>
    <w:basedOn w:val="Standardskrifttypeiafsnit"/>
    <w:uiPriority w:val="22"/>
    <w:qFormat/>
    <w:rPr>
      <w:b/>
      <w:bCs/>
    </w:rPr>
  </w:style>
  <w:style w:type="character" w:styleId="Fremhv">
    <w:name w:val="Emphasis"/>
    <w:basedOn w:val="Standardskrifttypeiafsnit"/>
    <w:uiPriority w:val="20"/>
    <w:qFormat/>
    <w:rPr>
      <w:i/>
      <w:iCs/>
    </w:rPr>
  </w:style>
  <w:style w:type="paragraph" w:styleId="Ingenafstand">
    <w:name w:val="No Spacing"/>
    <w:link w:val="IngenafstandTegn"/>
    <w:uiPriority w:val="1"/>
    <w:qFormat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</w:style>
  <w:style w:type="paragraph" w:styleId="Listeafsnit">
    <w:name w:val="List Paragraph"/>
    <w:basedOn w:val="Normal"/>
    <w:link w:val="ListeafsnitTegn"/>
    <w:uiPriority w:val="34"/>
    <w:qFormat/>
    <w:rsid w:val="00463006"/>
    <w:pPr>
      <w:framePr w:hSpace="141" w:wrap="around" w:hAnchor="margin" w:y="930"/>
      <w:numPr>
        <w:numId w:val="6"/>
      </w:numPr>
      <w:spacing w:after="0"/>
      <w:contextualSpacing/>
    </w:pPr>
    <w:rPr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pPr>
      <w:spacing w:line="360" w:lineRule="auto"/>
    </w:pPr>
    <w:rPr>
      <w:i/>
      <w:iCs/>
      <w:color w:val="BCBCBC" w:themeColor="accent1" w:themeTint="80"/>
      <w:sz w:val="28"/>
    </w:rPr>
  </w:style>
  <w:style w:type="character" w:customStyle="1" w:styleId="CitatTegn">
    <w:name w:val="Citat Tegn"/>
    <w:basedOn w:val="Standardskrifttypeiafsnit"/>
    <w:link w:val="Citat"/>
    <w:uiPriority w:val="29"/>
    <w:rPr>
      <w:i/>
      <w:iCs/>
      <w:color w:val="7A7A7A" w:themeColor="accent1"/>
      <w:sz w:val="28"/>
    </w:rPr>
  </w:style>
  <w:style w:type="paragraph" w:styleId="Strktcitat">
    <w:name w:val="Intense Quote"/>
    <w:basedOn w:val="Normal"/>
    <w:next w:val="Normal"/>
    <w:link w:val="StrktcitatTegn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000000" w:themeColor="text1"/>
      <w:sz w:val="26"/>
      <w14:textFill>
        <w14:solidFill>
          <w14:schemeClr w14:val="tx1">
            <w14:lumMod w14:val="50000"/>
            <w14:lumOff w14:val="50000"/>
            <w14:lumMod w14:val="50000"/>
            <w14:lumOff w14:val="50000"/>
          </w14:schemeClr>
        </w14:solidFill>
      </w14:textFill>
    </w:rPr>
  </w:style>
  <w:style w:type="character" w:customStyle="1" w:styleId="StrktcitatTegn">
    <w:name w:val="Stærkt citat Tegn"/>
    <w:basedOn w:val="Standardskrifttypeiafsnit"/>
    <w:link w:val="Strktcitat"/>
    <w:uiPriority w:val="30"/>
    <w:rPr>
      <w:b/>
      <w:bCs/>
      <w:i/>
      <w:iCs/>
      <w:color w:val="7F7F7F" w:themeColor="text1" w:themeTint="80"/>
      <w:sz w:val="26"/>
    </w:rPr>
  </w:style>
  <w:style w:type="character" w:styleId="Svagfremhvning">
    <w:name w:val="Subtle Emphasis"/>
    <w:basedOn w:val="Standardskrifttypeiafsnit"/>
    <w:uiPriority w:val="19"/>
    <w:qFormat/>
    <w:rPr>
      <w:i/>
      <w:iCs/>
      <w:color w:val="7A7A7A" w:themeColor="accent1"/>
    </w:rPr>
  </w:style>
  <w:style w:type="character" w:styleId="Kraftigfremhvning">
    <w:name w:val="Intense Emphasis"/>
    <w:basedOn w:val="Standardskrifttypeiafsnit"/>
    <w:uiPriority w:val="21"/>
    <w:qFormat/>
    <w:rPr>
      <w:b/>
      <w:bCs/>
      <w:i/>
      <w:iCs/>
      <w:color w:val="D1282E" w:themeColor="text2"/>
    </w:rPr>
  </w:style>
  <w:style w:type="character" w:styleId="Svaghenvisning">
    <w:name w:val="Subtle Reference"/>
    <w:uiPriority w:val="31"/>
    <w:qFormat/>
    <w:rsid w:val="00CC7335"/>
    <w:rPr>
      <w:color w:val="0D0D0D" w:themeColor="text1" w:themeTint="F2"/>
    </w:rPr>
  </w:style>
  <w:style w:type="character" w:styleId="Kraftighenvisning">
    <w:name w:val="Intense Reference"/>
    <w:basedOn w:val="Standardskrifttypeiafsnit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Bogenstitel">
    <w:name w:val="Book Title"/>
    <w:basedOn w:val="Standardskrifttypeiafsnit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Overskrift">
    <w:name w:val="TOC Heading"/>
    <w:basedOn w:val="Overskrift1"/>
    <w:next w:val="Normal"/>
    <w:uiPriority w:val="39"/>
    <w:unhideWhenUsed/>
    <w:qFormat/>
    <w:pPr>
      <w:outlineLvl w:val="9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Sidefod">
    <w:name w:val="footer"/>
    <w:basedOn w:val="Normal"/>
    <w:link w:val="Sidefod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</w:style>
  <w:style w:type="character" w:styleId="Hyperlink">
    <w:name w:val="Hyperlink"/>
    <w:basedOn w:val="Standardskrifttypeiafsnit"/>
    <w:uiPriority w:val="99"/>
    <w:unhideWhenUsed/>
    <w:rsid w:val="00EF5B55"/>
    <w:rPr>
      <w:color w:val="CC990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F5B55"/>
    <w:rPr>
      <w:color w:val="808080"/>
      <w:shd w:val="clear" w:color="auto" w:fill="E6E6E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5513BE"/>
    <w:pPr>
      <w:spacing w:after="100"/>
    </w:pPr>
  </w:style>
  <w:style w:type="table" w:styleId="Tabel-Gitter">
    <w:name w:val="Table Grid"/>
    <w:basedOn w:val="Tabel-Normal"/>
    <w:uiPriority w:val="59"/>
    <w:rsid w:val="00833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pUmbracovejledning">
    <w:name w:val="Tip Umbraco vejledning"/>
    <w:basedOn w:val="Listeafsnit"/>
    <w:link w:val="TipUmbracovejledningTegn"/>
    <w:autoRedefine/>
    <w:qFormat/>
    <w:rsid w:val="008851ED"/>
    <w:pPr>
      <w:framePr w:wrap="around" w:vAnchor="text" w:hAnchor="text" w:y="22"/>
      <w:numPr>
        <w:numId w:val="0"/>
      </w:numPr>
      <w:ind w:left="720"/>
    </w:pPr>
    <w:rPr>
      <w:color w:val="404040" w:themeColor="text1" w:themeTint="BF"/>
      <w:sz w:val="20"/>
      <w:szCs w:val="18"/>
    </w:rPr>
  </w:style>
  <w:style w:type="character" w:customStyle="1" w:styleId="ListeafsnitTegn">
    <w:name w:val="Listeafsnit Tegn"/>
    <w:basedOn w:val="Standardskrifttypeiafsnit"/>
    <w:link w:val="Listeafsnit"/>
    <w:uiPriority w:val="34"/>
    <w:rsid w:val="00463006"/>
    <w:rPr>
      <w:color w:val="7F7F7F" w:themeColor="text1" w:themeTint="80"/>
      <w:sz w:val="28"/>
      <w:szCs w:val="28"/>
    </w:rPr>
  </w:style>
  <w:style w:type="character" w:customStyle="1" w:styleId="TipUmbracovejledningTegn">
    <w:name w:val="Tip Umbraco vejledning Tegn"/>
    <w:basedOn w:val="ListeafsnitTegn"/>
    <w:link w:val="TipUmbracovejledning"/>
    <w:rsid w:val="008851ED"/>
    <w:rPr>
      <w:color w:val="404040" w:themeColor="text1" w:themeTint="BF"/>
      <w:sz w:val="20"/>
      <w:szCs w:val="18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FF043D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FF043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6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yperlink" Target="http://www.aarhus.dk/umbraco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ba399\AppData\Roaming\Microsoft\Skabeloner\Rapport%20(designet%20Essentie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5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338033EFC61142808004BD8F809243" ma:contentTypeVersion="10" ma:contentTypeDescription="Opret et nyt dokument." ma:contentTypeScope="" ma:versionID="dccb1a107e476367bb326e8a1291e874">
  <xsd:schema xmlns:xsd="http://www.w3.org/2001/XMLSchema" xmlns:xs="http://www.w3.org/2001/XMLSchema" xmlns:p="http://schemas.microsoft.com/office/2006/metadata/properties" xmlns:ns3="ba68eb7b-43eb-440b-8f29-6d577417895a" xmlns:ns4="218100d5-e4bf-4c5e-8da9-016b58d541fd" targetNamespace="http://schemas.microsoft.com/office/2006/metadata/properties" ma:root="true" ma:fieldsID="f260bee796debc80a23711dbe7a935a6" ns3:_="" ns4:_="">
    <xsd:import namespace="ba68eb7b-43eb-440b-8f29-6d577417895a"/>
    <xsd:import namespace="218100d5-e4bf-4c5e-8da9-016b58d54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8eb7b-43eb-440b-8f29-6d5774178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100d5-e4bf-4c5e-8da9-016b58d54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026CB5-42AA-459B-8A71-230E82FBE3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68eb7b-43eb-440b-8f29-6d577417895a"/>
    <ds:schemaRef ds:uri="218100d5-e4bf-4c5e-8da9-016b58d54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B50C52-2287-4415-BF30-2B54885511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01210A-ED4B-4C56-83A3-968CE80DA0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B61890-FB0F-419A-B084-672F67F10A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(designet Essentiel)</Template>
  <TotalTime>89</TotalTime>
  <Pages>37</Pages>
  <Words>1231</Words>
  <Characters>6136</Characters>
  <Application>Microsoft Office Word</Application>
  <DocSecurity>0</DocSecurity>
  <Lines>1022</Lines>
  <Paragraphs>245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undervisnings-øvelser til umbraco</vt:lpstr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undervisnings-øvelser til umbraco</dc:title>
  <dc:creator>Mikkel Højbjerg</dc:creator>
  <cp:keywords/>
  <cp:lastModifiedBy>Ulla Stilling Pedersen</cp:lastModifiedBy>
  <cp:revision>2</cp:revision>
  <cp:lastPrinted>2018-04-20T13:03:00Z</cp:lastPrinted>
  <dcterms:created xsi:type="dcterms:W3CDTF">2023-02-02T12:40:00Z</dcterms:created>
  <dcterms:modified xsi:type="dcterms:W3CDTF">2023-02-02T12:40:00Z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BackOfficeType">
    <vt:lpwstr>growBusiness Solutions</vt:lpwstr>
  </property>
  <property fmtid="{D5CDD505-2E9C-101B-9397-08002B2CF9AE}" pid="4" name="Server">
    <vt:lpwstr>edoc:8080</vt:lpwstr>
  </property>
  <property fmtid="{D5CDD505-2E9C-101B-9397-08002B2CF9AE}" pid="5" name="Protocol">
    <vt:lpwstr>off</vt:lpwstr>
  </property>
  <property fmtid="{D5CDD505-2E9C-101B-9397-08002B2CF9AE}" pid="6" name="Site">
    <vt:lpwstr>/locator.aspx</vt:lpwstr>
  </property>
  <property fmtid="{D5CDD505-2E9C-101B-9397-08002B2CF9AE}" pid="7" name="FileID">
    <vt:lpwstr>6515558</vt:lpwstr>
  </property>
  <property fmtid="{D5CDD505-2E9C-101B-9397-08002B2CF9AE}" pid="8" name="VerID">
    <vt:lpwstr>0</vt:lpwstr>
  </property>
  <property fmtid="{D5CDD505-2E9C-101B-9397-08002B2CF9AE}" pid="9" name="FilePath">
    <vt:lpwstr>\\SrvEdocPFi01\eDocUsers\work\adm\azbjkb1</vt:lpwstr>
  </property>
  <property fmtid="{D5CDD505-2E9C-101B-9397-08002B2CF9AE}" pid="10" name="FileName">
    <vt:lpwstr>18-000746-1 Redaktørvejledning-Umbraco-aarhus-dk-subsites 6515558_3867203_0.DOCX</vt:lpwstr>
  </property>
  <property fmtid="{D5CDD505-2E9C-101B-9397-08002B2CF9AE}" pid="11" name="FullFileName">
    <vt:lpwstr>\\SrvEdocPFi01\eDocUsers\work\adm\azbjkb1\18-000746-1 Redaktørvejledning-Umbraco-aarhus-dk-subsites 6515558_3867203_0.DOCX</vt:lpwstr>
  </property>
  <property fmtid="{D5CDD505-2E9C-101B-9397-08002B2CF9AE}" pid="12" name="ContentTypeId">
    <vt:lpwstr>0x010100D3338033EFC61142808004BD8F809243</vt:lpwstr>
  </property>
</Properties>
</file>